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FC064" w14:textId="77777777" w:rsidR="00292477" w:rsidRPr="004F4819" w:rsidRDefault="00CA39B4" w:rsidP="001D677E">
      <w:pPr>
        <w:pStyle w:val="Heading1"/>
      </w:pPr>
      <w:r w:rsidRPr="004F48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5412DF" wp14:editId="73961BA4">
                <wp:simplePos x="0" y="0"/>
                <wp:positionH relativeFrom="column">
                  <wp:posOffset>-710564</wp:posOffset>
                </wp:positionH>
                <wp:positionV relativeFrom="margin">
                  <wp:posOffset>-710565</wp:posOffset>
                </wp:positionV>
                <wp:extent cx="8255000" cy="10692001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55000" cy="1069200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BCB95" w14:textId="77777777" w:rsidR="001D677E" w:rsidRDefault="001D677E" w:rsidP="001D677E">
                            <w:bookmarkStart w:id="0" w:name="_Hlk57738451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12DF" id="Rectangle 3" o:spid="_x0000_s1026" alt="&quot;&quot;" style="position:absolute;left:0;text-align:left;margin-left:-55.95pt;margin-top:-55.95pt;width:650pt;height:841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" fillcolor="#fbdaa6 [3209]" stroked="f" strokeweight="1pt">
                <o:lock v:ext="edit" aspectratio="t"/>
                <v:textbox>
                  <w:txbxContent>
                    <w:p w14:paraId="1D4BCB95" w14:textId="77777777" w:rsidR="001D677E" w:rsidRDefault="001D677E" w:rsidP="001D677E">
                      <w:bookmarkStart w:id="1" w:name="_Hlk57738451"/>
                      <w:bookmarkEnd w:id="1"/>
                    </w:p>
                  </w:txbxContent>
                </v:textbox>
                <w10:wrap anchory="margin"/>
              </v:rect>
            </w:pict>
          </mc:Fallback>
        </mc:AlternateContent>
      </w:r>
      <w:r w:rsidR="00292477" w:rsidRPr="004F4819"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3212B65C" wp14:editId="60AF5032">
            <wp:simplePos x="0" y="0"/>
            <wp:positionH relativeFrom="column">
              <wp:posOffset>76835</wp:posOffset>
            </wp:positionH>
            <wp:positionV relativeFrom="paragraph">
              <wp:posOffset>-150495</wp:posOffset>
            </wp:positionV>
            <wp:extent cx="3037817" cy="969120"/>
            <wp:effectExtent l="0" t="0" r="10795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17" cy="969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B124" w14:textId="2721A3EE" w:rsidR="00292477" w:rsidRPr="004F4819" w:rsidRDefault="00270A50" w:rsidP="001D677E">
      <w:pPr>
        <w:rPr>
          <w:rFonts w:eastAsiaTheme="majorEastAsia" w:cstheme="majorBidi"/>
          <w:b/>
          <w:color w:val="B8454F" w:themeColor="accent5"/>
        </w:rPr>
      </w:pPr>
      <w:r w:rsidRPr="004F48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2612062" wp14:editId="40A4847A">
                <wp:simplePos x="0" y="0"/>
                <wp:positionH relativeFrom="column">
                  <wp:posOffset>421005</wp:posOffset>
                </wp:positionH>
                <wp:positionV relativeFrom="paragraph">
                  <wp:posOffset>3007360</wp:posOffset>
                </wp:positionV>
                <wp:extent cx="6396355" cy="6396355"/>
                <wp:effectExtent l="0" t="0" r="4445" b="4445"/>
                <wp:wrapNone/>
                <wp:docPr id="20" name="Right Tri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96355" cy="6396355"/>
                        </a:xfrm>
                        <a:prstGeom prst="rtTriangle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3F29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0" o:spid="_x0000_s1026" type="#_x0000_t6" alt="&quot;&quot;" style="position:absolute;margin-left:33.15pt;margin-top:236.8pt;width:503.65pt;height:503.65pt;rotation:-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" stroked="f" strokeweight="1pt">
                <v:fill r:id="rId13" o:title="" recolor="t" type="frame"/>
              </v:shape>
            </w:pict>
          </mc:Fallback>
        </mc:AlternateContent>
      </w:r>
      <w:r w:rsidR="0097509C" w:rsidRPr="004F48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FA7E5A" wp14:editId="74F052F5">
                <wp:simplePos x="0" y="0"/>
                <wp:positionH relativeFrom="column">
                  <wp:posOffset>80010</wp:posOffset>
                </wp:positionH>
                <wp:positionV relativeFrom="paragraph">
                  <wp:posOffset>1910715</wp:posOffset>
                </wp:positionV>
                <wp:extent cx="5991225" cy="3248025"/>
                <wp:effectExtent l="0" t="0" r="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1225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356C43" w14:textId="1EB5640B" w:rsidR="001D677E" w:rsidRDefault="005865BC" w:rsidP="005865BC">
                            <w:pPr>
                              <w:ind w:left="0"/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</w:pPr>
                            <w:r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 xml:space="preserve">Rates of </w:t>
                            </w:r>
                            <w:r w:rsidR="00D80157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>COVID</w:t>
                            </w:r>
                            <w:r w:rsidR="0097509C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>-</w:t>
                            </w:r>
                            <w:r w:rsidR="00D80157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 xml:space="preserve">19 </w:t>
                            </w:r>
                            <w:r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>cases i</w:t>
                            </w:r>
                            <w:r w:rsidR="00D80157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 xml:space="preserve">n </w:t>
                            </w:r>
                            <w:r w:rsidR="0097509C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>p</w:t>
                            </w:r>
                            <w:r w:rsidR="00D80157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 xml:space="preserve">ublic </w:t>
                            </w:r>
                            <w:r w:rsidR="0097509C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>l</w:t>
                            </w:r>
                            <w:r w:rsidR="00D80157" w:rsidRPr="005865BC">
                              <w:rPr>
                                <w:rFonts w:ascii="TT Norms" w:hAnsi="TT Norms"/>
                                <w:color w:val="B8454F"/>
                                <w:sz w:val="96"/>
                                <w:szCs w:val="96"/>
                              </w:rPr>
                              <w:t>ibraries</w:t>
                            </w:r>
                          </w:p>
                          <w:p w14:paraId="2FCBAFB9" w14:textId="20C0240C" w:rsidR="002374D9" w:rsidRPr="002374D9" w:rsidRDefault="00195E09" w:rsidP="005865BC">
                            <w:pPr>
                              <w:ind w:left="0"/>
                              <w:rPr>
                                <w:rFonts w:ascii="TT Norms" w:hAnsi="TT Norms"/>
                                <w:color w:val="B8454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T Norms" w:hAnsi="TT Norms"/>
                                <w:color w:val="B8454F"/>
                                <w:sz w:val="72"/>
                                <w:szCs w:val="72"/>
                              </w:rPr>
                              <w:t>December</w:t>
                            </w:r>
                            <w:r w:rsidR="002374D9">
                              <w:rPr>
                                <w:rFonts w:ascii="TT Norms" w:hAnsi="TT Norms"/>
                                <w:color w:val="B8454F"/>
                                <w:sz w:val="72"/>
                                <w:szCs w:val="72"/>
                              </w:rPr>
                              <w:t xml:space="preserve"> 2020</w:t>
                            </w:r>
                          </w:p>
                          <w:p w14:paraId="304EE121" w14:textId="13AA6019" w:rsidR="00292477" w:rsidRPr="001D677E" w:rsidRDefault="00292477" w:rsidP="001D677E">
                            <w:pPr>
                              <w:ind w:left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54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A7E5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left:0;text-align:left;margin-left:6.3pt;margin-top:150.45pt;width:471.75pt;height:255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" filled="f" stroked="f">
                <v:textbox inset="0,0,15mm,0">
                  <w:txbxContent>
                    <w:p w14:paraId="0A356C43" w14:textId="1EB5640B" w:rsidR="001D677E" w:rsidRDefault="005865BC" w:rsidP="005865BC">
                      <w:pPr>
                        <w:ind w:left="0"/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</w:pPr>
                      <w:r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 xml:space="preserve">Rates of </w:t>
                      </w:r>
                      <w:r w:rsidR="00D80157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>COVID</w:t>
                      </w:r>
                      <w:r w:rsidR="0097509C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>-</w:t>
                      </w:r>
                      <w:r w:rsidR="00D80157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 xml:space="preserve">19 </w:t>
                      </w:r>
                      <w:r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>cases i</w:t>
                      </w:r>
                      <w:r w:rsidR="00D80157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 xml:space="preserve">n </w:t>
                      </w:r>
                      <w:r w:rsidR="0097509C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>p</w:t>
                      </w:r>
                      <w:r w:rsidR="00D80157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 xml:space="preserve">ublic </w:t>
                      </w:r>
                      <w:r w:rsidR="0097509C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>l</w:t>
                      </w:r>
                      <w:r w:rsidR="00D80157" w:rsidRPr="005865BC">
                        <w:rPr>
                          <w:rFonts w:ascii="TT Norms" w:hAnsi="TT Norms"/>
                          <w:color w:val="B8454F"/>
                          <w:sz w:val="96"/>
                          <w:szCs w:val="96"/>
                        </w:rPr>
                        <w:t>ibraries</w:t>
                      </w:r>
                    </w:p>
                    <w:p w14:paraId="2FCBAFB9" w14:textId="20C0240C" w:rsidR="002374D9" w:rsidRPr="002374D9" w:rsidRDefault="00195E09" w:rsidP="005865BC">
                      <w:pPr>
                        <w:ind w:left="0"/>
                        <w:rPr>
                          <w:rFonts w:ascii="TT Norms" w:hAnsi="TT Norms"/>
                          <w:color w:val="B8454F"/>
                          <w:sz w:val="72"/>
                          <w:szCs w:val="72"/>
                        </w:rPr>
                      </w:pPr>
                      <w:r>
                        <w:rPr>
                          <w:rFonts w:ascii="TT Norms" w:hAnsi="TT Norms"/>
                          <w:color w:val="B8454F"/>
                          <w:sz w:val="72"/>
                          <w:szCs w:val="72"/>
                        </w:rPr>
                        <w:t>December</w:t>
                      </w:r>
                      <w:r w:rsidR="002374D9">
                        <w:rPr>
                          <w:rFonts w:ascii="TT Norms" w:hAnsi="TT Norms"/>
                          <w:color w:val="B8454F"/>
                          <w:sz w:val="72"/>
                          <w:szCs w:val="72"/>
                        </w:rPr>
                        <w:t xml:space="preserve"> 2020</w:t>
                      </w:r>
                    </w:p>
                    <w:p w14:paraId="304EE121" w14:textId="13AA6019" w:rsidR="00292477" w:rsidRPr="001D677E" w:rsidRDefault="00292477" w:rsidP="001D677E">
                      <w:pPr>
                        <w:ind w:left="0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2477" w:rsidRPr="004F4819">
        <w:br w:type="page"/>
      </w:r>
    </w:p>
    <w:p w14:paraId="4220CA5D" w14:textId="77777777" w:rsidR="001D677E" w:rsidRPr="007C415A" w:rsidRDefault="007F2954" w:rsidP="00D80157">
      <w:pPr>
        <w:pStyle w:val="Heading2"/>
        <w:rPr>
          <w:rFonts w:ascii="Avenir LT Std 55 Roman" w:hAnsi="Avenir LT Std 55 Roman"/>
          <w:sz w:val="32"/>
          <w:szCs w:val="32"/>
        </w:rPr>
      </w:pPr>
      <w:r w:rsidRPr="007C415A">
        <w:rPr>
          <w:rFonts w:ascii="Avenir LT Std 55 Roman" w:hAnsi="Avenir LT Std 55 Roman"/>
          <w:sz w:val="32"/>
          <w:szCs w:val="32"/>
        </w:rPr>
        <w:lastRenderedPageBreak/>
        <w:t>Introduction</w:t>
      </w:r>
    </w:p>
    <w:p w14:paraId="214A6547" w14:textId="589D98F1" w:rsidR="00D80157" w:rsidRPr="00D80157" w:rsidRDefault="00FF5291" w:rsidP="00DC262E">
      <w:pPr>
        <w:ind w:left="567"/>
      </w:pPr>
      <w:r w:rsidRPr="00FF5291">
        <w:t>Libraries have been operating with</w:t>
      </w:r>
      <w:r w:rsidR="003C7548">
        <w:t xml:space="preserve"> new</w:t>
      </w:r>
      <w:r w:rsidRPr="00FF5291">
        <w:t xml:space="preserve"> COVID measures since the beginning of July, when they reopen</w:t>
      </w:r>
      <w:r w:rsidR="003C7548">
        <w:t>ed</w:t>
      </w:r>
      <w:r w:rsidRPr="00FF5291">
        <w:t xml:space="preserve"> their doors to users. Through the summer and autumn, the operating environment has continued to be fluid, with national and local restrictions shifting in line with rising and falling </w:t>
      </w:r>
      <w:r w:rsidR="00080F1D">
        <w:t>local infection</w:t>
      </w:r>
      <w:r w:rsidRPr="00FF5291">
        <w:t xml:space="preserve"> rat</w:t>
      </w:r>
      <w:r w:rsidR="00080F1D">
        <w:t>es</w:t>
      </w:r>
      <w:r w:rsidRPr="00FF5291">
        <w:t xml:space="preserve">. In November, we felt it was a good point to gather </w:t>
      </w:r>
      <w:r w:rsidR="00E254F2">
        <w:t>some information</w:t>
      </w:r>
      <w:r w:rsidRPr="00FF5291">
        <w:t xml:space="preserve"> on infection rates within libraries, to review </w:t>
      </w:r>
      <w:r w:rsidR="00E254F2">
        <w:t>how well</w:t>
      </w:r>
      <w:r w:rsidRPr="00FF5291">
        <w:t xml:space="preserve"> the control procedures are working </w:t>
      </w:r>
      <w:r w:rsidR="00CC5200">
        <w:t>to</w:t>
      </w:r>
      <w:r w:rsidRPr="00FF5291">
        <w:t xml:space="preserve"> keep staff and users safe.</w:t>
      </w:r>
    </w:p>
    <w:p w14:paraId="68FE55FB" w14:textId="5063D760" w:rsidR="001D677E" w:rsidRPr="007C415A" w:rsidRDefault="007F2954" w:rsidP="00D80157">
      <w:pPr>
        <w:pStyle w:val="Heading2"/>
        <w:rPr>
          <w:rFonts w:ascii="Avenir LT Std 55 Roman" w:hAnsi="Avenir LT Std 55 Roman"/>
          <w:sz w:val="32"/>
          <w:szCs w:val="32"/>
        </w:rPr>
      </w:pPr>
      <w:r w:rsidRPr="007C415A">
        <w:rPr>
          <w:rFonts w:ascii="Avenir LT Std 55 Roman" w:hAnsi="Avenir LT Std 55 Roman"/>
          <w:sz w:val="32"/>
          <w:szCs w:val="32"/>
        </w:rPr>
        <w:t>Methodology</w:t>
      </w:r>
    </w:p>
    <w:p w14:paraId="7B86A340" w14:textId="42D6D795" w:rsidR="000E3632" w:rsidRDefault="007F2954" w:rsidP="000E3632">
      <w:pPr>
        <w:spacing w:before="0" w:after="0"/>
        <w:ind w:left="567"/>
      </w:pPr>
      <w:r w:rsidRPr="771DD9A2">
        <w:t xml:space="preserve">An online survey was carried out between </w:t>
      </w:r>
      <w:r w:rsidR="00D80157">
        <w:t>24</w:t>
      </w:r>
      <w:r w:rsidRPr="771DD9A2">
        <w:t xml:space="preserve"> and </w:t>
      </w:r>
      <w:r w:rsidR="00D80157">
        <w:t>30 Nov</w:t>
      </w:r>
      <w:r w:rsidR="006F044F">
        <w:t>ember</w:t>
      </w:r>
      <w:r w:rsidR="00D80157">
        <w:t xml:space="preserve"> </w:t>
      </w:r>
      <w:r w:rsidRPr="771DD9A2">
        <w:t>2020. Heads of Service from all 176 public library services in England, Wales</w:t>
      </w:r>
      <w:r w:rsidR="009A2147" w:rsidRPr="771DD9A2">
        <w:t>,</w:t>
      </w:r>
      <w:r w:rsidRPr="771DD9A2">
        <w:t xml:space="preserve"> Northern </w:t>
      </w:r>
      <w:proofErr w:type="gramStart"/>
      <w:r w:rsidRPr="771DD9A2">
        <w:t>Ireland</w:t>
      </w:r>
      <w:proofErr w:type="gramEnd"/>
      <w:r w:rsidRPr="771DD9A2">
        <w:t xml:space="preserve"> and the Crown Dependencies were invited to complete the questionnaire.</w:t>
      </w:r>
    </w:p>
    <w:p w14:paraId="57CD37EC" w14:textId="77777777" w:rsidR="000E3632" w:rsidRDefault="000E3632" w:rsidP="000E3632">
      <w:pPr>
        <w:spacing w:before="0" w:after="0"/>
        <w:ind w:left="567"/>
      </w:pPr>
    </w:p>
    <w:p w14:paraId="3C887FB8" w14:textId="3AD724C7" w:rsidR="001D677E" w:rsidRDefault="006F044F" w:rsidP="000E3632">
      <w:pPr>
        <w:spacing w:before="0" w:after="0"/>
        <w:ind w:left="567"/>
      </w:pPr>
      <w:r>
        <w:t xml:space="preserve">We received </w:t>
      </w:r>
      <w:r w:rsidR="00D80157" w:rsidRPr="00D80157">
        <w:t>91 responses</w:t>
      </w:r>
      <w:r>
        <w:t>,</w:t>
      </w:r>
      <w:r w:rsidR="00D80157">
        <w:t xml:space="preserve"> although n</w:t>
      </w:r>
      <w:r w:rsidR="007F2954" w:rsidRPr="007F2954">
        <w:t>ot all respondents answered every question</w:t>
      </w:r>
      <w:r>
        <w:t>.</w:t>
      </w:r>
      <w:r w:rsidR="007F2954" w:rsidRPr="007F2954">
        <w:t xml:space="preserve"> </w:t>
      </w:r>
      <w:r>
        <w:t>T</w:t>
      </w:r>
      <w:r w:rsidR="007F2954" w:rsidRPr="007F2954">
        <w:t>he figures quoted in this report are based on the responses received for each question rather than the total number of surveys returned.</w:t>
      </w:r>
      <w:r w:rsidR="000E3632" w:rsidRPr="000E3632">
        <w:t xml:space="preserve"> Due to the sensitive nature of the survey, responses were anonymous.</w:t>
      </w:r>
    </w:p>
    <w:p w14:paraId="6B42E6F4" w14:textId="26AE397C" w:rsidR="001D677E" w:rsidRPr="007C415A" w:rsidRDefault="007F2954" w:rsidP="00D80157">
      <w:pPr>
        <w:pStyle w:val="Heading2"/>
        <w:rPr>
          <w:rFonts w:ascii="Avenir LT Std 55 Roman" w:hAnsi="Avenir LT Std 55 Roman"/>
          <w:sz w:val="32"/>
          <w:szCs w:val="32"/>
        </w:rPr>
      </w:pPr>
      <w:r w:rsidRPr="007C415A">
        <w:rPr>
          <w:rFonts w:ascii="Avenir LT Std 55 Roman" w:hAnsi="Avenir LT Std 55 Roman"/>
          <w:sz w:val="32"/>
          <w:szCs w:val="32"/>
        </w:rPr>
        <w:t>Findings</w:t>
      </w:r>
    </w:p>
    <w:p w14:paraId="5F297DF6" w14:textId="77777777" w:rsidR="00D80157" w:rsidRPr="00B7449F" w:rsidRDefault="00D80157" w:rsidP="00D80157">
      <w:pPr>
        <w:spacing w:after="0"/>
        <w:ind w:left="567"/>
        <w:rPr>
          <w:lang w:val="en-GB"/>
        </w:rPr>
      </w:pPr>
      <w:r>
        <w:t>The survey had 91 responses and found that:</w:t>
      </w:r>
    </w:p>
    <w:p w14:paraId="55D2241A" w14:textId="6B673A27" w:rsidR="00D80157" w:rsidRPr="0081251B" w:rsidRDefault="003F38D1" w:rsidP="00D80157">
      <w:pPr>
        <w:pStyle w:val="ListParagraph"/>
        <w:numPr>
          <w:ilvl w:val="0"/>
          <w:numId w:val="20"/>
        </w:numPr>
      </w:pPr>
      <w:r>
        <w:t>61</w:t>
      </w:r>
      <w:r w:rsidR="00D80157" w:rsidRPr="0081251B">
        <w:t xml:space="preserve"> out of 91 (67%) library services had staff test positive</w:t>
      </w:r>
    </w:p>
    <w:p w14:paraId="79BFDC33" w14:textId="3C2D872E" w:rsidR="00D80157" w:rsidRDefault="00D80157" w:rsidP="00D80157">
      <w:pPr>
        <w:pStyle w:val="ListParagraph"/>
        <w:numPr>
          <w:ilvl w:val="0"/>
          <w:numId w:val="20"/>
        </w:numPr>
      </w:pPr>
      <w:r>
        <w:t>144 o</w:t>
      </w:r>
      <w:r w:rsidRPr="0081251B">
        <w:t>ut o</w:t>
      </w:r>
      <w:r>
        <w:t>f</w:t>
      </w:r>
      <w:r w:rsidRPr="0081251B">
        <w:t xml:space="preserve"> 10</w:t>
      </w:r>
      <w:r w:rsidR="00314013">
        <w:t>,</w:t>
      </w:r>
      <w:r w:rsidRPr="0081251B">
        <w:t>254 staff (1.4%) tested positive for Covid</w:t>
      </w:r>
      <w:r w:rsidR="005865BC">
        <w:t>-</w:t>
      </w:r>
      <w:r w:rsidRPr="0081251B">
        <w:t>19</w:t>
      </w:r>
      <w:r>
        <w:t xml:space="preserve"> (see Chart 1).</w:t>
      </w:r>
    </w:p>
    <w:p w14:paraId="1CAA2EC9" w14:textId="18C2C7D2" w:rsidR="00166593" w:rsidRDefault="00D80157" w:rsidP="00591A10">
      <w:pPr>
        <w:spacing w:before="240" w:after="0"/>
        <w:ind w:left="0"/>
        <w:rPr>
          <w:i/>
          <w:iCs/>
          <w:sz w:val="16"/>
          <w:szCs w:val="16"/>
        </w:rPr>
      </w:pPr>
      <w:r w:rsidRPr="00A52CAA">
        <w:rPr>
          <w:rFonts w:ascii="Avenir LT Std 55 Roman" w:hAnsi="Avenir LT Std 55 Roman"/>
          <w:b/>
          <w:bCs/>
          <w:sz w:val="28"/>
          <w:szCs w:val="28"/>
        </w:rPr>
        <w:t xml:space="preserve">Chart </w:t>
      </w:r>
      <w:r w:rsidR="00166593" w:rsidRPr="00A52CAA">
        <w:rPr>
          <w:rFonts w:ascii="Avenir LT Std 55 Roman" w:hAnsi="Avenir LT Std 55 Roman"/>
          <w:b/>
          <w:bCs/>
          <w:sz w:val="28"/>
          <w:szCs w:val="28"/>
        </w:rPr>
        <w:t>1: Percentage of library staff w</w:t>
      </w:r>
      <w:r w:rsidR="00746AB6" w:rsidRPr="00A52CAA">
        <w:rPr>
          <w:rFonts w:ascii="Avenir LT Std 55 Roman" w:hAnsi="Avenir LT Std 55 Roman"/>
          <w:b/>
          <w:bCs/>
          <w:sz w:val="28"/>
          <w:szCs w:val="28"/>
        </w:rPr>
        <w:t>ho had tested positive for Covid</w:t>
      </w:r>
      <w:r w:rsidR="005865BC" w:rsidRPr="00A52CAA">
        <w:rPr>
          <w:rFonts w:ascii="Avenir LT Std 55 Roman" w:hAnsi="Avenir LT Std 55 Roman"/>
          <w:b/>
          <w:bCs/>
          <w:sz w:val="28"/>
          <w:szCs w:val="28"/>
        </w:rPr>
        <w:t>-</w:t>
      </w:r>
      <w:r w:rsidR="00746AB6" w:rsidRPr="00A52CAA">
        <w:rPr>
          <w:rFonts w:ascii="Avenir LT Std 55 Roman" w:hAnsi="Avenir LT Std 55 Roman"/>
          <w:b/>
          <w:bCs/>
          <w:sz w:val="28"/>
          <w:szCs w:val="28"/>
        </w:rPr>
        <w:t>19 in each library service</w:t>
      </w:r>
      <w:r w:rsidR="005D062E">
        <w:br/>
      </w:r>
      <w:r w:rsidRPr="00AB4EBC">
        <w:rPr>
          <w:sz w:val="16"/>
          <w:szCs w:val="16"/>
        </w:rPr>
        <w:t>91 responses</w:t>
      </w:r>
    </w:p>
    <w:p w14:paraId="4125FB38" w14:textId="265081E2" w:rsidR="00376E09" w:rsidRPr="00166593" w:rsidRDefault="00376E09" w:rsidP="00591A10">
      <w:pPr>
        <w:spacing w:before="240" w:after="0"/>
        <w:ind w:left="0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79937731" wp14:editId="3E7FA18D">
            <wp:extent cx="6076950" cy="274320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49B680E1-5232-4C55-AE86-BEDCB96EFDD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6F79CD" w14:textId="315083E6" w:rsidR="00D80157" w:rsidRPr="0081251B" w:rsidRDefault="00746AB6" w:rsidP="004A2C18">
      <w:pPr>
        <w:pStyle w:val="ListParagraph"/>
        <w:numPr>
          <w:ilvl w:val="0"/>
          <w:numId w:val="20"/>
        </w:numPr>
        <w:spacing w:before="0"/>
      </w:pPr>
      <w:r>
        <w:t>Four</w:t>
      </w:r>
      <w:r w:rsidR="00D80157">
        <w:t xml:space="preserve"> o</w:t>
      </w:r>
      <w:r w:rsidR="00D80157" w:rsidRPr="0081251B">
        <w:t>ut of 87 library services (4.8%) had staff in the same branch</w:t>
      </w:r>
      <w:r w:rsidR="00D80157" w:rsidRPr="009B1A56">
        <w:t xml:space="preserve"> or in the same team </w:t>
      </w:r>
      <w:r w:rsidR="00D80157">
        <w:t xml:space="preserve">testing positive </w:t>
      </w:r>
      <w:r w:rsidR="00D80157" w:rsidRPr="009B1A56">
        <w:t>at the same time</w:t>
      </w:r>
      <w:r w:rsidR="00D80157">
        <w:t xml:space="preserve"> – a total of 10 people (4, 2, 2 and 2)</w:t>
      </w:r>
    </w:p>
    <w:p w14:paraId="5FA08F41" w14:textId="1A9E31AA" w:rsidR="00D80157" w:rsidRPr="0081251B" w:rsidRDefault="00746AB6" w:rsidP="00D80157">
      <w:pPr>
        <w:pStyle w:val="ListParagraph"/>
        <w:numPr>
          <w:ilvl w:val="0"/>
          <w:numId w:val="20"/>
        </w:numPr>
      </w:pPr>
      <w:r>
        <w:lastRenderedPageBreak/>
        <w:t xml:space="preserve">Two </w:t>
      </w:r>
      <w:r w:rsidR="00D80157">
        <w:t xml:space="preserve">out </w:t>
      </w:r>
      <w:r w:rsidR="00D80157" w:rsidRPr="0081251B">
        <w:t>of 89 (2.</w:t>
      </w:r>
      <w:r w:rsidR="00B9619C">
        <w:t>3</w:t>
      </w:r>
      <w:r w:rsidR="00D80157" w:rsidRPr="0081251B">
        <w:t xml:space="preserve">%) library services had been </w:t>
      </w:r>
      <w:r w:rsidR="009E0076">
        <w:t>told</w:t>
      </w:r>
      <w:r w:rsidR="00D80157" w:rsidRPr="0081251B">
        <w:t xml:space="preserve"> by </w:t>
      </w:r>
      <w:r w:rsidR="001E51E5">
        <w:t>track and trace</w:t>
      </w:r>
      <w:r w:rsidR="00D80157" w:rsidRPr="0081251B">
        <w:t xml:space="preserve"> that library user</w:t>
      </w:r>
      <w:r w:rsidR="00D80157">
        <w:t>s</w:t>
      </w:r>
      <w:r w:rsidR="00D80157" w:rsidRPr="0081251B">
        <w:t xml:space="preserve"> ha</w:t>
      </w:r>
      <w:r w:rsidR="00D80157">
        <w:t>d</w:t>
      </w:r>
      <w:r w:rsidR="00D80157" w:rsidRPr="0081251B">
        <w:t xml:space="preserve"> tested positive</w:t>
      </w:r>
      <w:r w:rsidR="00573ECC">
        <w:t>. I</w:t>
      </w:r>
      <w:r w:rsidR="00D80157" w:rsidRPr="0081251B">
        <w:t>n each case it was a single user</w:t>
      </w:r>
    </w:p>
    <w:p w14:paraId="2DA48C07" w14:textId="71E6818F" w:rsidR="00D80157" w:rsidRDefault="00061D7B" w:rsidP="00D80157">
      <w:pPr>
        <w:pStyle w:val="ListParagraph"/>
        <w:numPr>
          <w:ilvl w:val="0"/>
          <w:numId w:val="20"/>
        </w:numPr>
      </w:pPr>
      <w:r>
        <w:t>22</w:t>
      </w:r>
      <w:r w:rsidR="00D80157" w:rsidRPr="0081251B">
        <w:t xml:space="preserve"> </w:t>
      </w:r>
      <w:r w:rsidR="00896F75" w:rsidRPr="0081251B">
        <w:t xml:space="preserve">out of 91 </w:t>
      </w:r>
      <w:r w:rsidR="00D80157" w:rsidRPr="0081251B">
        <w:t>library services (31.</w:t>
      </w:r>
      <w:r w:rsidR="00B9619C">
        <w:t>9</w:t>
      </w:r>
      <w:r w:rsidR="00D80157" w:rsidRPr="0081251B">
        <w:t>%) close</w:t>
      </w:r>
      <w:r w:rsidR="00D80157">
        <w:t>d</w:t>
      </w:r>
      <w:r w:rsidR="00D80157" w:rsidRPr="0081251B">
        <w:t xml:space="preserve"> a branch following an infection</w:t>
      </w:r>
      <w:r w:rsidR="00D52102">
        <w:t>. T</w:t>
      </w:r>
      <w:r w:rsidR="00D80157" w:rsidRPr="0081251B">
        <w:t>he</w:t>
      </w:r>
      <w:r w:rsidR="00D80157">
        <w:t xml:space="preserve"> </w:t>
      </w:r>
      <w:r w:rsidR="00D80157" w:rsidRPr="0081251B">
        <w:t>reason</w:t>
      </w:r>
      <w:r w:rsidR="00D52102">
        <w:t>s given</w:t>
      </w:r>
      <w:r w:rsidR="00D80157" w:rsidRPr="0081251B">
        <w:t xml:space="preserve"> for closing </w:t>
      </w:r>
      <w:r w:rsidR="00461C09" w:rsidRPr="0081251B">
        <w:t>were</w:t>
      </w:r>
      <w:r w:rsidR="00461C09">
        <w:t>,</w:t>
      </w:r>
      <w:r w:rsidR="00D80157" w:rsidRPr="0081251B">
        <w:t xml:space="preserve"> as a precaution, staff shortages, or to clean</w:t>
      </w:r>
      <w:r w:rsidR="00D80157">
        <w:t xml:space="preserve"> (see chart 2).</w:t>
      </w:r>
    </w:p>
    <w:p w14:paraId="171487F8" w14:textId="758F5C6B" w:rsidR="00D80157" w:rsidRPr="00AB4EBC" w:rsidRDefault="00D80157" w:rsidP="00591A10">
      <w:pPr>
        <w:spacing w:before="240" w:after="0"/>
        <w:ind w:left="567"/>
      </w:pPr>
      <w:r w:rsidRPr="00AB4EBC">
        <w:rPr>
          <w:rFonts w:ascii="Avenir LT Std 55 Roman" w:hAnsi="Avenir LT Std 55 Roman"/>
          <w:b/>
          <w:bCs/>
          <w:sz w:val="28"/>
          <w:szCs w:val="28"/>
        </w:rPr>
        <w:t>Chart 2</w:t>
      </w:r>
      <w:r w:rsidR="00D52102" w:rsidRPr="00AB4EBC">
        <w:rPr>
          <w:rFonts w:ascii="Avenir LT Std 55 Roman" w:hAnsi="Avenir LT Std 55 Roman"/>
          <w:b/>
          <w:bCs/>
          <w:sz w:val="28"/>
          <w:szCs w:val="28"/>
        </w:rPr>
        <w:t>: Reason for library closures</w:t>
      </w:r>
      <w:r w:rsidR="00D52102">
        <w:rPr>
          <w:b/>
          <w:bCs/>
        </w:rPr>
        <w:br/>
      </w:r>
      <w:r w:rsidRPr="00D80157">
        <w:rPr>
          <w:i/>
          <w:iCs/>
          <w:sz w:val="16"/>
          <w:szCs w:val="16"/>
        </w:rPr>
        <w:t xml:space="preserve"> </w:t>
      </w:r>
      <w:r w:rsidRPr="00AB4EBC">
        <w:rPr>
          <w:sz w:val="16"/>
          <w:szCs w:val="16"/>
        </w:rPr>
        <w:t>23 responses</w:t>
      </w:r>
    </w:p>
    <w:p w14:paraId="149D5400" w14:textId="4CE2F353" w:rsidR="00D80157" w:rsidRPr="0081251B" w:rsidRDefault="00A2680E" w:rsidP="005162E6">
      <w:pPr>
        <w:jc w:val="center"/>
      </w:pPr>
      <w:r>
        <w:rPr>
          <w:noProof/>
        </w:rPr>
        <w:drawing>
          <wp:inline distT="0" distB="0" distL="0" distR="0" wp14:anchorId="399D83F4" wp14:editId="41656BB3">
            <wp:extent cx="5000625" cy="2905125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75E87FE0-EF0F-40E4-92CA-A45C227D7E8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37260DA" w14:textId="3CDF8CD4" w:rsidR="000E3632" w:rsidRPr="000E3632" w:rsidRDefault="00061D7B" w:rsidP="00346DE0">
      <w:pPr>
        <w:pStyle w:val="ListParagraph"/>
        <w:numPr>
          <w:ilvl w:val="0"/>
          <w:numId w:val="20"/>
        </w:numPr>
        <w:spacing w:before="240" w:after="240"/>
      </w:pPr>
      <w:r>
        <w:t>36</w:t>
      </w:r>
      <w:r w:rsidR="00D80157" w:rsidRPr="0081251B">
        <w:t xml:space="preserve"> out of 70 library services knew where their staff had contracted Covid</w:t>
      </w:r>
      <w:r w:rsidR="00461C09">
        <w:t>-</w:t>
      </w:r>
      <w:r w:rsidR="00D80157" w:rsidRPr="0081251B">
        <w:t>19 – none reported that it had been caught at work</w:t>
      </w:r>
      <w:r w:rsidR="00921752">
        <w:t>,</w:t>
      </w:r>
      <w:r w:rsidR="00D80157" w:rsidRPr="0081251B">
        <w:t xml:space="preserve"> most commonly it was through friends and family</w:t>
      </w:r>
      <w:r w:rsidR="00D80157">
        <w:t xml:space="preserve"> (see Chart 3).</w:t>
      </w:r>
    </w:p>
    <w:p w14:paraId="2AF2E62A" w14:textId="24EE048C" w:rsidR="00D80157" w:rsidRPr="00D80157" w:rsidRDefault="00D80157" w:rsidP="00346DE0">
      <w:pPr>
        <w:spacing w:before="360" w:after="0"/>
        <w:ind w:left="567"/>
        <w:rPr>
          <w:i/>
          <w:iCs/>
        </w:rPr>
      </w:pPr>
      <w:r w:rsidRPr="0002555F">
        <w:rPr>
          <w:b/>
          <w:bCs/>
          <w:sz w:val="28"/>
          <w:szCs w:val="28"/>
        </w:rPr>
        <w:t>Chart 3</w:t>
      </w:r>
      <w:r w:rsidR="00921752" w:rsidRPr="0002555F">
        <w:rPr>
          <w:b/>
          <w:bCs/>
          <w:sz w:val="28"/>
          <w:szCs w:val="28"/>
        </w:rPr>
        <w:t>: Where library staff reported contracting Covid-19</w:t>
      </w:r>
      <w:r w:rsidR="00921752">
        <w:rPr>
          <w:b/>
          <w:bCs/>
        </w:rPr>
        <w:br/>
      </w:r>
      <w:r w:rsidRPr="00AB4EBC">
        <w:rPr>
          <w:sz w:val="16"/>
          <w:szCs w:val="16"/>
        </w:rPr>
        <w:t>40 responses</w:t>
      </w:r>
    </w:p>
    <w:p w14:paraId="15BBF67E" w14:textId="2EA78425" w:rsidR="00D80157" w:rsidRPr="0081251B" w:rsidRDefault="00EA37B1" w:rsidP="005162E6">
      <w:pPr>
        <w:jc w:val="center"/>
      </w:pPr>
      <w:r>
        <w:rPr>
          <w:noProof/>
        </w:rPr>
        <w:drawing>
          <wp:inline distT="0" distB="0" distL="0" distR="0" wp14:anchorId="6B8558AE" wp14:editId="6AE184D2">
            <wp:extent cx="4781550" cy="306705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E5B01406-CD12-4A7D-82E1-ADCC73556E6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73B4E1" w14:textId="4F005BAF" w:rsidR="00D80157" w:rsidRPr="009025E8" w:rsidRDefault="00061D7B" w:rsidP="001E51E5">
      <w:pPr>
        <w:pStyle w:val="ListParagraph"/>
        <w:numPr>
          <w:ilvl w:val="0"/>
          <w:numId w:val="20"/>
        </w:numPr>
        <w:spacing w:after="240"/>
      </w:pPr>
      <w:r>
        <w:lastRenderedPageBreak/>
        <w:t>11</w:t>
      </w:r>
      <w:r w:rsidR="00D80157" w:rsidRPr="0081251B">
        <w:t xml:space="preserve"> out of 88 library services revised their procedures or services following an infection</w:t>
      </w:r>
      <w:r w:rsidR="009E0076">
        <w:t>. T</w:t>
      </w:r>
      <w:r w:rsidR="00D80157" w:rsidRPr="0081251B">
        <w:t>his included re-checking risk assessments, tightening cleaning and social distancing procedures</w:t>
      </w:r>
      <w:r w:rsidR="00D80157">
        <w:t>,</w:t>
      </w:r>
      <w:r w:rsidR="00D80157" w:rsidRPr="0081251B">
        <w:t xml:space="preserve"> and responding to the changing advice from </w:t>
      </w:r>
      <w:r w:rsidR="00FF54DC">
        <w:t>p</w:t>
      </w:r>
      <w:r w:rsidR="00D80157" w:rsidRPr="0081251B">
        <w:t xml:space="preserve">ublic </w:t>
      </w:r>
      <w:r w:rsidR="00FF54DC">
        <w:t>h</w:t>
      </w:r>
      <w:r w:rsidR="00D80157" w:rsidRPr="0081251B">
        <w:t>ealth.</w:t>
      </w:r>
    </w:p>
    <w:p w14:paraId="3CCACA9B" w14:textId="77777777" w:rsidR="00D80157" w:rsidRDefault="00D80157" w:rsidP="001E51E5">
      <w:pPr>
        <w:ind w:left="567"/>
      </w:pPr>
      <w:r>
        <w:t>When asked w</w:t>
      </w:r>
      <w:r w:rsidRPr="00953EF3">
        <w:t xml:space="preserve">hat processes </w:t>
      </w:r>
      <w:r>
        <w:t>was</w:t>
      </w:r>
      <w:r w:rsidRPr="00953EF3">
        <w:t xml:space="preserve"> in place if an infection </w:t>
      </w:r>
      <w:r>
        <w:t>was</w:t>
      </w:r>
      <w:r w:rsidRPr="00953EF3">
        <w:t xml:space="preserve"> reported</w:t>
      </w:r>
      <w:r>
        <w:t>, measures included:</w:t>
      </w:r>
    </w:p>
    <w:p w14:paraId="4ACB704E" w14:textId="16131E41" w:rsidR="00D80157" w:rsidRPr="00953EF3" w:rsidRDefault="00D80157" w:rsidP="00D80157">
      <w:pPr>
        <w:pStyle w:val="ListParagraph"/>
        <w:numPr>
          <w:ilvl w:val="0"/>
          <w:numId w:val="20"/>
        </w:numPr>
        <w:spacing w:before="0" w:after="0" w:line="259" w:lineRule="auto"/>
      </w:pPr>
      <w:r w:rsidRPr="00953EF3">
        <w:t xml:space="preserve">Staff advised to stay </w:t>
      </w:r>
      <w:r w:rsidR="00D561E8">
        <w:t>at home</w:t>
      </w:r>
      <w:r w:rsidRPr="00953EF3">
        <w:t xml:space="preserve"> if they or someone in their household has symptoms</w:t>
      </w:r>
      <w:r w:rsidR="001E51E5">
        <w:t>,</w:t>
      </w:r>
      <w:r w:rsidRPr="00953EF3">
        <w:t xml:space="preserve"> until a negative test has come back.</w:t>
      </w:r>
    </w:p>
    <w:p w14:paraId="79A02B90" w14:textId="206E4347" w:rsidR="00D80157" w:rsidRPr="00953EF3" w:rsidRDefault="00D80157" w:rsidP="00D80157">
      <w:pPr>
        <w:pStyle w:val="ListParagraph"/>
        <w:numPr>
          <w:ilvl w:val="0"/>
          <w:numId w:val="20"/>
        </w:numPr>
        <w:spacing w:before="0" w:after="0" w:line="259" w:lineRule="auto"/>
      </w:pPr>
      <w:r w:rsidRPr="00953EF3">
        <w:t>If a member of staff tests positive</w:t>
      </w:r>
      <w:r w:rsidR="00D561E8">
        <w:t>,</w:t>
      </w:r>
      <w:r w:rsidRPr="00953EF3">
        <w:t xml:space="preserve"> follow the NHS and track and trace guidelines related to close and recent contacts of anyone who tests positive for coronavirus</w:t>
      </w:r>
      <w:r w:rsidR="00D561E8">
        <w:t xml:space="preserve">, which </w:t>
      </w:r>
      <w:r w:rsidRPr="00953EF3">
        <w:t>include</w:t>
      </w:r>
      <w:r w:rsidR="00D561E8">
        <w:t>s</w:t>
      </w:r>
      <w:r w:rsidRPr="00953EF3">
        <w:t>:</w:t>
      </w:r>
    </w:p>
    <w:p w14:paraId="10B41B3E" w14:textId="67A3D779" w:rsidR="00D80157" w:rsidRPr="00836EAF" w:rsidRDefault="009E0076" w:rsidP="00D80157">
      <w:pPr>
        <w:pStyle w:val="ListParagraph"/>
        <w:numPr>
          <w:ilvl w:val="1"/>
          <w:numId w:val="20"/>
        </w:numPr>
        <w:spacing w:before="0" w:after="0" w:line="259" w:lineRule="auto"/>
      </w:pPr>
      <w:r>
        <w:t>R</w:t>
      </w:r>
      <w:r w:rsidR="00D80157" w:rsidRPr="00836EAF">
        <w:t>eporting to track and trace</w:t>
      </w:r>
    </w:p>
    <w:p w14:paraId="6885CA99" w14:textId="4F8B8512" w:rsidR="00D80157" w:rsidRPr="00836EAF" w:rsidRDefault="009E0076" w:rsidP="00D80157">
      <w:pPr>
        <w:pStyle w:val="ListParagraph"/>
        <w:numPr>
          <w:ilvl w:val="1"/>
          <w:numId w:val="20"/>
        </w:numPr>
        <w:spacing w:before="0" w:after="0" w:line="259" w:lineRule="auto"/>
      </w:pPr>
      <w:r>
        <w:t>C</w:t>
      </w:r>
      <w:r w:rsidR="00D80157" w:rsidRPr="00836EAF">
        <w:t xml:space="preserve">losing the library </w:t>
      </w:r>
    </w:p>
    <w:p w14:paraId="6FBA4ECF" w14:textId="70149A99" w:rsidR="00D80157" w:rsidRPr="00836EAF" w:rsidRDefault="009E0076" w:rsidP="00D80157">
      <w:pPr>
        <w:pStyle w:val="ListParagraph"/>
        <w:numPr>
          <w:ilvl w:val="1"/>
          <w:numId w:val="20"/>
        </w:numPr>
        <w:spacing w:before="0" w:after="0" w:line="259" w:lineRule="auto"/>
      </w:pPr>
      <w:r>
        <w:t>A</w:t>
      </w:r>
      <w:r w:rsidR="00D80157" w:rsidRPr="00836EAF">
        <w:t>sking staff to self-isolate</w:t>
      </w:r>
    </w:p>
    <w:p w14:paraId="596E455F" w14:textId="63FAE52B" w:rsidR="00D80157" w:rsidRPr="00836EAF" w:rsidRDefault="009E0076" w:rsidP="00D80157">
      <w:pPr>
        <w:pStyle w:val="ListParagraph"/>
        <w:numPr>
          <w:ilvl w:val="1"/>
          <w:numId w:val="20"/>
        </w:numPr>
        <w:spacing w:before="0" w:after="0" w:line="259" w:lineRule="auto"/>
      </w:pPr>
      <w:r>
        <w:t>I</w:t>
      </w:r>
      <w:r w:rsidR="00D80157" w:rsidRPr="00836EAF">
        <w:t>dentifying and contacting any customers and staff that have been in close contac</w:t>
      </w:r>
      <w:r w:rsidR="00D80157">
        <w:t>t.</w:t>
      </w:r>
    </w:p>
    <w:p w14:paraId="7668362F" w14:textId="515D1F0E" w:rsidR="00D80157" w:rsidRPr="00836EAF" w:rsidRDefault="00D561E8" w:rsidP="00D80157">
      <w:pPr>
        <w:pStyle w:val="ListParagraph"/>
        <w:numPr>
          <w:ilvl w:val="1"/>
          <w:numId w:val="20"/>
        </w:numPr>
        <w:spacing w:before="0" w:after="0" w:line="259" w:lineRule="auto"/>
      </w:pPr>
      <w:r>
        <w:t>D</w:t>
      </w:r>
      <w:r w:rsidR="00D80157" w:rsidRPr="00836EAF">
        <w:t>eep clean</w:t>
      </w:r>
      <w:r>
        <w:t>ing the library</w:t>
      </w:r>
      <w:r w:rsidR="00D80157" w:rsidRPr="00836EAF">
        <w:t>.</w:t>
      </w:r>
    </w:p>
    <w:p w14:paraId="16F39FC3" w14:textId="03C0F3D7" w:rsidR="00D80157" w:rsidRPr="00953EF3" w:rsidRDefault="00D80157" w:rsidP="00D80157">
      <w:pPr>
        <w:pStyle w:val="ListParagraph"/>
        <w:numPr>
          <w:ilvl w:val="0"/>
          <w:numId w:val="20"/>
        </w:numPr>
        <w:spacing w:before="0" w:after="0" w:line="259" w:lineRule="auto"/>
      </w:pPr>
      <w:r w:rsidRPr="00953EF3">
        <w:t xml:space="preserve">Follow </w:t>
      </w:r>
      <w:r w:rsidR="00D561E8">
        <w:t>l</w:t>
      </w:r>
      <w:r w:rsidRPr="00953EF3">
        <w:t xml:space="preserve">ocal </w:t>
      </w:r>
      <w:r w:rsidR="00D561E8">
        <w:t>a</w:t>
      </w:r>
      <w:r w:rsidRPr="00953EF3">
        <w:t>uthority protocols for reporting</w:t>
      </w:r>
    </w:p>
    <w:p w14:paraId="1B44CAE4" w14:textId="3E6A3C93" w:rsidR="00D80157" w:rsidRPr="00D80157" w:rsidRDefault="00D80157" w:rsidP="00D80157">
      <w:pPr>
        <w:pStyle w:val="ListParagraph"/>
        <w:numPr>
          <w:ilvl w:val="0"/>
          <w:numId w:val="20"/>
        </w:numPr>
        <w:spacing w:before="0" w:after="0" w:line="259" w:lineRule="auto"/>
        <w:rPr>
          <w:b/>
          <w:bCs/>
        </w:rPr>
      </w:pPr>
      <w:r w:rsidRPr="00953EF3">
        <w:t xml:space="preserve">Liaise with </w:t>
      </w:r>
      <w:r w:rsidR="00B042C0">
        <w:t>p</w:t>
      </w:r>
      <w:r w:rsidRPr="00953EF3">
        <w:t xml:space="preserve">ublic </w:t>
      </w:r>
      <w:r w:rsidR="00B042C0">
        <w:t>h</w:t>
      </w:r>
      <w:r w:rsidRPr="00953EF3">
        <w:t>ealth colleagues for any other further advice needed</w:t>
      </w:r>
    </w:p>
    <w:p w14:paraId="04E0113C" w14:textId="0CA2A8F9" w:rsidR="00D80157" w:rsidRPr="00D80157" w:rsidRDefault="00D80157" w:rsidP="00D80157">
      <w:pPr>
        <w:pStyle w:val="ListParagraph"/>
        <w:numPr>
          <w:ilvl w:val="0"/>
          <w:numId w:val="20"/>
        </w:numPr>
        <w:spacing w:before="0" w:after="0" w:line="259" w:lineRule="auto"/>
      </w:pPr>
      <w:r w:rsidRPr="00953EF3">
        <w:t>Reinforce Covid</w:t>
      </w:r>
      <w:r w:rsidR="00B042C0">
        <w:t>-</w:t>
      </w:r>
      <w:r w:rsidRPr="00953EF3">
        <w:t>19 secure processes and procedures within teams.</w:t>
      </w:r>
    </w:p>
    <w:p w14:paraId="0979BC56" w14:textId="77777777" w:rsidR="001D677E" w:rsidRPr="007C415A" w:rsidRDefault="007F2954" w:rsidP="00D80157">
      <w:pPr>
        <w:pStyle w:val="Heading2"/>
        <w:rPr>
          <w:rFonts w:ascii="Avenir LT Std 55 Roman" w:hAnsi="Avenir LT Std 55 Roman"/>
          <w:sz w:val="32"/>
          <w:szCs w:val="32"/>
        </w:rPr>
      </w:pPr>
      <w:r w:rsidRPr="007C415A">
        <w:rPr>
          <w:rFonts w:ascii="Avenir LT Std 55 Roman" w:hAnsi="Avenir LT Std 55 Roman"/>
          <w:sz w:val="32"/>
          <w:szCs w:val="32"/>
        </w:rPr>
        <w:t>Conclusions</w:t>
      </w:r>
    </w:p>
    <w:p w14:paraId="751E42D2" w14:textId="77777777" w:rsidR="005B48A3" w:rsidRDefault="00D80157" w:rsidP="00D80157">
      <w:pPr>
        <w:spacing w:before="0" w:after="0"/>
        <w:ind w:left="567"/>
      </w:pPr>
      <w:r>
        <w:t>The data shows that there have been a relatively small number of public library staff infected with COVID</w:t>
      </w:r>
      <w:r w:rsidR="001B6233">
        <w:t>-</w:t>
      </w:r>
      <w:r>
        <w:t xml:space="preserve">19, </w:t>
      </w:r>
      <w:r w:rsidR="00B723C6">
        <w:t>and none of these</w:t>
      </w:r>
      <w:r>
        <w:t xml:space="preserve"> were reported to have been contracted within a library building. </w:t>
      </w:r>
    </w:p>
    <w:p w14:paraId="1CDB25CD" w14:textId="77777777" w:rsidR="005B48A3" w:rsidRDefault="005B48A3" w:rsidP="00D80157">
      <w:pPr>
        <w:spacing w:before="0" w:after="0"/>
        <w:ind w:left="567"/>
      </w:pPr>
    </w:p>
    <w:p w14:paraId="2E9F83E1" w14:textId="24F66DB3" w:rsidR="001873C9" w:rsidRDefault="001873C9" w:rsidP="00D80157">
      <w:pPr>
        <w:spacing w:before="0" w:after="0"/>
        <w:ind w:left="567"/>
      </w:pPr>
      <w:r>
        <w:t xml:space="preserve">A small number of library services did report having </w:t>
      </w:r>
      <w:r w:rsidRPr="001873C9">
        <w:t>had staff in the same branch or in the same team testing positive at the same time,</w:t>
      </w:r>
      <w:r>
        <w:t xml:space="preserve"> but </w:t>
      </w:r>
      <w:r w:rsidR="008179C1">
        <w:t xml:space="preserve">the </w:t>
      </w:r>
      <w:r>
        <w:t>reports do</w:t>
      </w:r>
      <w:r w:rsidR="004F0527">
        <w:t xml:space="preserve"> not confirm</w:t>
      </w:r>
      <w:r>
        <w:t xml:space="preserve"> </w:t>
      </w:r>
      <w:r w:rsidR="008179C1">
        <w:t>whether</w:t>
      </w:r>
      <w:r>
        <w:t xml:space="preserve"> the virus was </w:t>
      </w:r>
      <w:r w:rsidR="007E06F1">
        <w:t xml:space="preserve">contracted or </w:t>
      </w:r>
      <w:r>
        <w:t>spread at work.</w:t>
      </w:r>
    </w:p>
    <w:p w14:paraId="7C7DB5FE" w14:textId="77777777" w:rsidR="001873C9" w:rsidRDefault="001873C9" w:rsidP="00D80157">
      <w:pPr>
        <w:spacing w:before="0" w:after="0"/>
        <w:ind w:left="567"/>
      </w:pPr>
    </w:p>
    <w:p w14:paraId="3C6CE534" w14:textId="068CABA9" w:rsidR="00D80157" w:rsidRDefault="00D80157" w:rsidP="00D80157">
      <w:pPr>
        <w:spacing w:before="0" w:after="0"/>
        <w:ind w:left="567"/>
      </w:pPr>
      <w:r>
        <w:t xml:space="preserve">There have also been a couple of instances where </w:t>
      </w:r>
      <w:r w:rsidR="008179C1">
        <w:t>t</w:t>
      </w:r>
      <w:r>
        <w:t xml:space="preserve">rack and </w:t>
      </w:r>
      <w:r w:rsidR="008179C1">
        <w:t>t</w:t>
      </w:r>
      <w:r>
        <w:t xml:space="preserve">race have contacted a library following a </w:t>
      </w:r>
      <w:r w:rsidR="001873C9">
        <w:t>library customer</w:t>
      </w:r>
      <w:r>
        <w:t xml:space="preserve"> testing </w:t>
      </w:r>
      <w:r w:rsidR="001873C9">
        <w:t>positive, but these have</w:t>
      </w:r>
      <w:r w:rsidR="008179C1">
        <w:t xml:space="preserve"> no</w:t>
      </w:r>
      <w:r w:rsidR="001873C9">
        <w:t>t led to further outbreaks in the library</w:t>
      </w:r>
      <w:r>
        <w:t>.</w:t>
      </w:r>
    </w:p>
    <w:p w14:paraId="103BBE81" w14:textId="5F080785" w:rsidR="00D80157" w:rsidRDefault="00D80157" w:rsidP="00D80157">
      <w:pPr>
        <w:spacing w:before="0" w:after="0"/>
        <w:ind w:left="567"/>
      </w:pPr>
    </w:p>
    <w:p w14:paraId="52155D0C" w14:textId="2A0A0137" w:rsidR="00D80157" w:rsidRDefault="00D80157" w:rsidP="00D80157">
      <w:pPr>
        <w:spacing w:before="0" w:after="0"/>
        <w:ind w:left="567"/>
      </w:pPr>
      <w:r>
        <w:t xml:space="preserve">Following the report of a </w:t>
      </w:r>
      <w:r w:rsidR="001873C9">
        <w:t xml:space="preserve">member of staff or library customer testing positive </w:t>
      </w:r>
      <w:r w:rsidR="007E06F1">
        <w:t xml:space="preserve">for </w:t>
      </w:r>
      <w:r>
        <w:t>COVID</w:t>
      </w:r>
      <w:r w:rsidR="009E6530">
        <w:t>-</w:t>
      </w:r>
      <w:r>
        <w:t>19</w:t>
      </w:r>
      <w:r w:rsidR="006D6AEB">
        <w:t>,</w:t>
      </w:r>
      <w:r>
        <w:t xml:space="preserve"> </w:t>
      </w:r>
      <w:r w:rsidR="001873C9">
        <w:t>library services</w:t>
      </w:r>
      <w:r>
        <w:t xml:space="preserve"> have followed the</w:t>
      </w:r>
      <w:r w:rsidR="001873C9">
        <w:t>ir</w:t>
      </w:r>
      <w:r>
        <w:t xml:space="preserve"> </w:t>
      </w:r>
      <w:r w:rsidR="007E06F1">
        <w:t>processes</w:t>
      </w:r>
      <w:r>
        <w:t xml:space="preserve"> to </w:t>
      </w:r>
      <w:r w:rsidR="001873C9">
        <w:t>prevent further infections</w:t>
      </w:r>
      <w:r w:rsidR="007E06F1">
        <w:t>.</w:t>
      </w:r>
      <w:r w:rsidR="001873C9">
        <w:t xml:space="preserve"> </w:t>
      </w:r>
      <w:r w:rsidR="007E06F1">
        <w:t xml:space="preserve">They have also </w:t>
      </w:r>
      <w:r w:rsidR="001873C9">
        <w:t xml:space="preserve">revised </w:t>
      </w:r>
      <w:r w:rsidR="007E06F1">
        <w:t xml:space="preserve">their services and </w:t>
      </w:r>
      <w:r w:rsidR="001873C9">
        <w:t>procedures</w:t>
      </w:r>
      <w:r w:rsidR="007E06F1">
        <w:t xml:space="preserve"> in response to changing </w:t>
      </w:r>
      <w:r w:rsidR="006D6AEB">
        <w:t>g</w:t>
      </w:r>
      <w:r w:rsidR="007E06F1">
        <w:t xml:space="preserve">overnment advice or when they have seen ways to </w:t>
      </w:r>
      <w:r w:rsidR="006D6AEB">
        <w:t>improve</w:t>
      </w:r>
      <w:r w:rsidR="007E06F1">
        <w:t xml:space="preserve"> them.</w:t>
      </w:r>
    </w:p>
    <w:p w14:paraId="73BBDFBA" w14:textId="0982DC8F" w:rsidR="001873C9" w:rsidRDefault="001873C9" w:rsidP="00D80157">
      <w:pPr>
        <w:spacing w:before="0" w:after="0"/>
        <w:ind w:left="567"/>
      </w:pPr>
    </w:p>
    <w:p w14:paraId="251BB205" w14:textId="37ECE81B" w:rsidR="002E60B9" w:rsidRDefault="001873C9" w:rsidP="001557C9">
      <w:pPr>
        <w:spacing w:before="0" w:after="0"/>
        <w:ind w:left="567"/>
      </w:pPr>
      <w:r>
        <w:t xml:space="preserve">As there </w:t>
      </w:r>
      <w:r w:rsidRPr="001873C9">
        <w:t xml:space="preserve">are no </w:t>
      </w:r>
      <w:r w:rsidR="00990D62">
        <w:t>confirmed</w:t>
      </w:r>
      <w:r w:rsidRPr="001873C9">
        <w:t xml:space="preserve"> </w:t>
      </w:r>
      <w:r w:rsidR="00B20015" w:rsidRPr="001873C9">
        <w:t>cases</w:t>
      </w:r>
      <w:r w:rsidR="00B20015">
        <w:t xml:space="preserve"> of</w:t>
      </w:r>
      <w:r w:rsidR="00B20015" w:rsidRPr="001873C9">
        <w:t xml:space="preserve"> </w:t>
      </w:r>
      <w:r w:rsidR="007E06F1">
        <w:t>COVID</w:t>
      </w:r>
      <w:r w:rsidR="0002555F">
        <w:t>-</w:t>
      </w:r>
      <w:r w:rsidR="007E06F1">
        <w:t xml:space="preserve">19 </w:t>
      </w:r>
      <w:r w:rsidRPr="001873C9">
        <w:t>infections originating or spreading in a library building</w:t>
      </w:r>
      <w:r w:rsidR="007E06F1">
        <w:t>, the data would suggest that</w:t>
      </w:r>
      <w:r w:rsidR="00B20015">
        <w:t>,</w:t>
      </w:r>
      <w:r w:rsidR="007E06F1">
        <w:t xml:space="preserve"> as long as</w:t>
      </w:r>
      <w:r>
        <w:t xml:space="preserve"> the </w:t>
      </w:r>
      <w:r w:rsidR="007E06F1">
        <w:t xml:space="preserve">safety </w:t>
      </w:r>
      <w:r>
        <w:t>measure</w:t>
      </w:r>
      <w:r w:rsidR="002E60B9">
        <w:t>s</w:t>
      </w:r>
      <w:r>
        <w:t xml:space="preserve"> library services have put in place are followed</w:t>
      </w:r>
      <w:r w:rsidR="002E60B9">
        <w:t>,</w:t>
      </w:r>
      <w:r w:rsidR="007E06F1">
        <w:t xml:space="preserve"> there is minimal </w:t>
      </w:r>
      <w:r>
        <w:t xml:space="preserve">risk </w:t>
      </w:r>
      <w:r w:rsidR="007E06F1">
        <w:t>to</w:t>
      </w:r>
      <w:r>
        <w:t xml:space="preserve"> staff and customers</w:t>
      </w:r>
      <w:r w:rsidR="007E06F1">
        <w:t>.</w:t>
      </w:r>
    </w:p>
    <w:p w14:paraId="2442E9FE" w14:textId="539F2946" w:rsidR="00B042C0" w:rsidRDefault="00B042C0" w:rsidP="001557C9">
      <w:pPr>
        <w:spacing w:before="0" w:after="0"/>
        <w:ind w:left="567"/>
      </w:pPr>
    </w:p>
    <w:p w14:paraId="45D585B7" w14:textId="77777777" w:rsidR="001873C9" w:rsidRDefault="001873C9" w:rsidP="00D80157">
      <w:pPr>
        <w:spacing w:before="0" w:after="0"/>
        <w:ind w:left="567"/>
      </w:pPr>
    </w:p>
    <w:p w14:paraId="25C69231" w14:textId="40772E1B" w:rsidR="00EF33BB" w:rsidRPr="004F4819" w:rsidRDefault="001557C9" w:rsidP="001D677E">
      <w:r w:rsidRPr="004F481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A430DB" wp14:editId="42AB833B">
                <wp:simplePos x="0" y="0"/>
                <wp:positionH relativeFrom="column">
                  <wp:posOffset>-529590</wp:posOffset>
                </wp:positionH>
                <wp:positionV relativeFrom="paragraph">
                  <wp:posOffset>-720091</wp:posOffset>
                </wp:positionV>
                <wp:extent cx="7210425" cy="10620375"/>
                <wp:effectExtent l="0" t="0" r="9525" b="9525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062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2D156" w14:textId="77777777" w:rsidR="009E6530" w:rsidRDefault="009E6530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4B3ED8E2" w14:textId="10BE97D0" w:rsidR="00B0616F" w:rsidRPr="00CA0F04" w:rsidRDefault="00B0616F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A0F04"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  <w:t>Email:</w:t>
                            </w:r>
                          </w:p>
                          <w:p w14:paraId="45134658" w14:textId="77777777" w:rsidR="00B0616F" w:rsidRPr="00CA0F04" w:rsidRDefault="00B0616F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A0F04"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  <w:t>info@librariesconnected.org.uk</w:t>
                            </w:r>
                          </w:p>
                          <w:p w14:paraId="0F7E7B8F" w14:textId="77777777" w:rsidR="00B0616F" w:rsidRPr="00CA0F04" w:rsidRDefault="00B0616F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A0F04"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  <w:t>Twitter:</w:t>
                            </w:r>
                          </w:p>
                          <w:p w14:paraId="0256CB69" w14:textId="77777777" w:rsidR="00B0616F" w:rsidRPr="00CA0F04" w:rsidRDefault="00B0616F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A0F04"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  <w:t>@libsconnected</w:t>
                            </w:r>
                          </w:p>
                          <w:p w14:paraId="56C61FEF" w14:textId="77777777" w:rsidR="00B0616F" w:rsidRPr="00CA0F04" w:rsidRDefault="00B0616F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A0F04"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  <w:t>Or join our mailing list at:</w:t>
                            </w:r>
                          </w:p>
                          <w:p w14:paraId="006B3D04" w14:textId="77777777" w:rsidR="001D677E" w:rsidRPr="00CA0F04" w:rsidRDefault="00B0616F" w:rsidP="001D677E">
                            <w:pPr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A0F04">
                              <w:rPr>
                                <w:rFonts w:ascii="Avenir LT Std 55 Roman" w:hAnsi="Avenir LT Std 55 Roman"/>
                                <w:color w:val="575756" w:themeColor="text1"/>
                                <w:sz w:val="32"/>
                                <w:szCs w:val="32"/>
                                <w:lang w:eastAsia="en-GB"/>
                              </w:rPr>
                              <w:t>librariesconnected.org.uk/signup</w:t>
                            </w:r>
                          </w:p>
                          <w:p w14:paraId="0CD9E55A" w14:textId="08A64324" w:rsidR="001557C9" w:rsidRDefault="001557C9" w:rsidP="001D677E"/>
                          <w:p w14:paraId="6D6A7505" w14:textId="281842D2" w:rsidR="001557C9" w:rsidRDefault="001557C9" w:rsidP="001D677E"/>
                          <w:p w14:paraId="45C82B76" w14:textId="2B38180C" w:rsidR="001557C9" w:rsidRDefault="001557C9" w:rsidP="001D677E"/>
                          <w:p w14:paraId="21FF5775" w14:textId="5BCAE7D6" w:rsidR="001557C9" w:rsidRDefault="001557C9" w:rsidP="001D677E"/>
                          <w:p w14:paraId="122CEFC3" w14:textId="60F6B858" w:rsidR="001557C9" w:rsidRDefault="001557C9" w:rsidP="001D677E"/>
                          <w:p w14:paraId="740B041F" w14:textId="65AA18A3" w:rsidR="001557C9" w:rsidRDefault="001557C9" w:rsidP="001D677E"/>
                          <w:p w14:paraId="49801D53" w14:textId="52F1D982" w:rsidR="001557C9" w:rsidRDefault="001557C9" w:rsidP="001D677E"/>
                          <w:p w14:paraId="233240B2" w14:textId="59E8B8CA" w:rsidR="001557C9" w:rsidRDefault="001557C9" w:rsidP="001D677E"/>
                          <w:p w14:paraId="50060C33" w14:textId="130EF32C" w:rsidR="001557C9" w:rsidRDefault="001557C9" w:rsidP="001D677E"/>
                          <w:p w14:paraId="3F938F04" w14:textId="1AE2507E" w:rsidR="001557C9" w:rsidRDefault="001557C9" w:rsidP="001D677E"/>
                          <w:p w14:paraId="7736A28C" w14:textId="0606DE95" w:rsidR="001557C9" w:rsidRDefault="001557C9" w:rsidP="001D677E"/>
                          <w:p w14:paraId="5095A836" w14:textId="1862EE4B" w:rsidR="001557C9" w:rsidRDefault="001557C9" w:rsidP="001D677E"/>
                          <w:p w14:paraId="265C8272" w14:textId="46052907" w:rsidR="001557C9" w:rsidRDefault="001557C9" w:rsidP="001D677E"/>
                          <w:p w14:paraId="4F03D4AC" w14:textId="6102B03C" w:rsidR="001557C9" w:rsidRDefault="001557C9" w:rsidP="001D677E"/>
                          <w:p w14:paraId="3F2FE143" w14:textId="2AE19DA9" w:rsidR="001557C9" w:rsidRDefault="001557C9" w:rsidP="001D677E"/>
                          <w:p w14:paraId="2C6A1976" w14:textId="7D5F9F20" w:rsidR="001557C9" w:rsidRDefault="001557C9" w:rsidP="001D677E"/>
                          <w:p w14:paraId="586897F8" w14:textId="3F9ADCFC" w:rsidR="001557C9" w:rsidRDefault="001557C9" w:rsidP="001D677E"/>
                          <w:p w14:paraId="331C8BDC" w14:textId="692E485E" w:rsidR="001557C9" w:rsidRDefault="001557C9" w:rsidP="001D677E"/>
                          <w:p w14:paraId="2F9B28FF" w14:textId="6E809939" w:rsidR="001557C9" w:rsidRDefault="001557C9" w:rsidP="001D677E"/>
                          <w:p w14:paraId="0B5312D6" w14:textId="0D06415C" w:rsidR="001557C9" w:rsidRDefault="001557C9" w:rsidP="001D677E"/>
                          <w:p w14:paraId="0E32922F" w14:textId="63E5F489" w:rsidR="001557C9" w:rsidRDefault="001557C9" w:rsidP="001D677E"/>
                          <w:p w14:paraId="07E32695" w14:textId="5EE65C8E" w:rsidR="00CF6D29" w:rsidRDefault="00CF6D29" w:rsidP="001D677E"/>
                          <w:p w14:paraId="4679A9F9" w14:textId="77777777" w:rsidR="00CF6D29" w:rsidRDefault="00CF6D29" w:rsidP="001D677E"/>
                          <w:p w14:paraId="66A2203F" w14:textId="74BC10DD" w:rsidR="00CF6D29" w:rsidRDefault="00CF6D29" w:rsidP="001D677E"/>
                          <w:p w14:paraId="6DDFD16A" w14:textId="60652125" w:rsidR="00CF6D29" w:rsidRDefault="00CF6D29" w:rsidP="001D677E"/>
                          <w:p w14:paraId="22B5849A" w14:textId="28ACBA99" w:rsidR="00CF6D29" w:rsidRDefault="00CF6D29" w:rsidP="001D677E"/>
                          <w:p w14:paraId="057F5155" w14:textId="77777777" w:rsidR="00CF6D29" w:rsidRDefault="00CF6D29" w:rsidP="001D677E"/>
                          <w:p w14:paraId="413F95DF" w14:textId="23E12E6C" w:rsidR="001557C9" w:rsidRPr="001557C9" w:rsidRDefault="00CF6D29" w:rsidP="00BB3887">
                            <w:pPr>
                              <w:spacing w:before="240"/>
                              <w:rPr>
                                <w:sz w:val="20"/>
                                <w:szCs w:val="20"/>
                              </w:rPr>
                            </w:pPr>
                            <w:r w:rsidRPr="00CF6D29">
                              <w:rPr>
                                <w:sz w:val="20"/>
                                <w:szCs w:val="20"/>
                              </w:rPr>
                              <w:t>© Libraries Connected, 2020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="009E65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B388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t xml:space="preserve"> </w:t>
                            </w:r>
                            <w:r w:rsidR="001557C9">
                              <w:rPr>
                                <w:noProof/>
                              </w:rPr>
                              <w:drawing>
                                <wp:inline distT="0" distB="0" distL="0" distR="0" wp14:anchorId="7A3ADF20" wp14:editId="65827D0C">
                                  <wp:extent cx="1929600" cy="612000"/>
                                  <wp:effectExtent l="0" t="0" r="0" b="0"/>
                                  <wp:docPr id="9" name="Picture 9" descr="Arts Council England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rts Council England logo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9600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0" tIns="540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30DB" id="Text Box 6" o:spid="_x0000_s1028" type="#_x0000_t202" alt="&quot;&quot;" style="position:absolute;left:0;text-align:left;margin-left:-41.7pt;margin-top:-56.7pt;width:567.75pt;height:836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" filled="f" stroked="f">
                <v:textbox inset="15mm,15mm,0,0">
                  <w:txbxContent>
                    <w:p w14:paraId="7AD2D156" w14:textId="77777777" w:rsidR="009E6530" w:rsidRDefault="009E6530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</w:p>
                    <w:p w14:paraId="4B3ED8E2" w14:textId="10BE97D0" w:rsidR="00B0616F" w:rsidRPr="00CA0F04" w:rsidRDefault="00B0616F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  <w:r w:rsidRPr="00CA0F04"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  <w:t>Email:</w:t>
                      </w:r>
                    </w:p>
                    <w:p w14:paraId="45134658" w14:textId="77777777" w:rsidR="00B0616F" w:rsidRPr="00CA0F04" w:rsidRDefault="00B0616F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  <w:r w:rsidRPr="00CA0F04"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  <w:t>info@librariesconnected.org.uk</w:t>
                      </w:r>
                    </w:p>
                    <w:p w14:paraId="0F7E7B8F" w14:textId="77777777" w:rsidR="00B0616F" w:rsidRPr="00CA0F04" w:rsidRDefault="00B0616F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  <w:r w:rsidRPr="00CA0F04"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  <w:t>Twitter:</w:t>
                      </w:r>
                    </w:p>
                    <w:p w14:paraId="0256CB69" w14:textId="77777777" w:rsidR="00B0616F" w:rsidRPr="00CA0F04" w:rsidRDefault="00B0616F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  <w:r w:rsidRPr="00CA0F04"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  <w:t>@libsconnected</w:t>
                      </w:r>
                    </w:p>
                    <w:p w14:paraId="56C61FEF" w14:textId="77777777" w:rsidR="00B0616F" w:rsidRPr="00CA0F04" w:rsidRDefault="00B0616F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  <w:r w:rsidRPr="00CA0F04"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  <w:t>Or join our mailing list at:</w:t>
                      </w:r>
                    </w:p>
                    <w:p w14:paraId="006B3D04" w14:textId="77777777" w:rsidR="001D677E" w:rsidRPr="00CA0F04" w:rsidRDefault="00B0616F" w:rsidP="001D677E">
                      <w:pPr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</w:pPr>
                      <w:r w:rsidRPr="00CA0F04">
                        <w:rPr>
                          <w:rFonts w:ascii="Avenir LT Std 55 Roman" w:hAnsi="Avenir LT Std 55 Roman"/>
                          <w:color w:val="575756" w:themeColor="text1"/>
                          <w:sz w:val="32"/>
                          <w:szCs w:val="32"/>
                          <w:lang w:eastAsia="en-GB"/>
                        </w:rPr>
                        <w:t>librariesconnected.org.uk/signup</w:t>
                      </w:r>
                    </w:p>
                    <w:p w14:paraId="0CD9E55A" w14:textId="08A64324" w:rsidR="001557C9" w:rsidRDefault="001557C9" w:rsidP="001D677E"/>
                    <w:p w14:paraId="6D6A7505" w14:textId="281842D2" w:rsidR="001557C9" w:rsidRDefault="001557C9" w:rsidP="001D677E"/>
                    <w:p w14:paraId="45C82B76" w14:textId="2B38180C" w:rsidR="001557C9" w:rsidRDefault="001557C9" w:rsidP="001D677E"/>
                    <w:p w14:paraId="21FF5775" w14:textId="5BCAE7D6" w:rsidR="001557C9" w:rsidRDefault="001557C9" w:rsidP="001D677E"/>
                    <w:p w14:paraId="122CEFC3" w14:textId="60F6B858" w:rsidR="001557C9" w:rsidRDefault="001557C9" w:rsidP="001D677E"/>
                    <w:p w14:paraId="740B041F" w14:textId="65AA18A3" w:rsidR="001557C9" w:rsidRDefault="001557C9" w:rsidP="001D677E"/>
                    <w:p w14:paraId="49801D53" w14:textId="52F1D982" w:rsidR="001557C9" w:rsidRDefault="001557C9" w:rsidP="001D677E"/>
                    <w:p w14:paraId="233240B2" w14:textId="59E8B8CA" w:rsidR="001557C9" w:rsidRDefault="001557C9" w:rsidP="001D677E"/>
                    <w:p w14:paraId="50060C33" w14:textId="130EF32C" w:rsidR="001557C9" w:rsidRDefault="001557C9" w:rsidP="001D677E"/>
                    <w:p w14:paraId="3F938F04" w14:textId="1AE2507E" w:rsidR="001557C9" w:rsidRDefault="001557C9" w:rsidP="001D677E"/>
                    <w:p w14:paraId="7736A28C" w14:textId="0606DE95" w:rsidR="001557C9" w:rsidRDefault="001557C9" w:rsidP="001D677E"/>
                    <w:p w14:paraId="5095A836" w14:textId="1862EE4B" w:rsidR="001557C9" w:rsidRDefault="001557C9" w:rsidP="001D677E"/>
                    <w:p w14:paraId="265C8272" w14:textId="46052907" w:rsidR="001557C9" w:rsidRDefault="001557C9" w:rsidP="001D677E"/>
                    <w:p w14:paraId="4F03D4AC" w14:textId="6102B03C" w:rsidR="001557C9" w:rsidRDefault="001557C9" w:rsidP="001D677E"/>
                    <w:p w14:paraId="3F2FE143" w14:textId="2AE19DA9" w:rsidR="001557C9" w:rsidRDefault="001557C9" w:rsidP="001D677E"/>
                    <w:p w14:paraId="2C6A1976" w14:textId="7D5F9F20" w:rsidR="001557C9" w:rsidRDefault="001557C9" w:rsidP="001D677E"/>
                    <w:p w14:paraId="586897F8" w14:textId="3F9ADCFC" w:rsidR="001557C9" w:rsidRDefault="001557C9" w:rsidP="001D677E"/>
                    <w:p w14:paraId="331C8BDC" w14:textId="692E485E" w:rsidR="001557C9" w:rsidRDefault="001557C9" w:rsidP="001D677E"/>
                    <w:p w14:paraId="2F9B28FF" w14:textId="6E809939" w:rsidR="001557C9" w:rsidRDefault="001557C9" w:rsidP="001D677E"/>
                    <w:p w14:paraId="0B5312D6" w14:textId="0D06415C" w:rsidR="001557C9" w:rsidRDefault="001557C9" w:rsidP="001D677E"/>
                    <w:p w14:paraId="0E32922F" w14:textId="63E5F489" w:rsidR="001557C9" w:rsidRDefault="001557C9" w:rsidP="001D677E"/>
                    <w:p w14:paraId="07E32695" w14:textId="5EE65C8E" w:rsidR="00CF6D29" w:rsidRDefault="00CF6D29" w:rsidP="001D677E"/>
                    <w:p w14:paraId="4679A9F9" w14:textId="77777777" w:rsidR="00CF6D29" w:rsidRDefault="00CF6D29" w:rsidP="001D677E"/>
                    <w:p w14:paraId="66A2203F" w14:textId="74BC10DD" w:rsidR="00CF6D29" w:rsidRDefault="00CF6D29" w:rsidP="001D677E"/>
                    <w:p w14:paraId="6DDFD16A" w14:textId="60652125" w:rsidR="00CF6D29" w:rsidRDefault="00CF6D29" w:rsidP="001D677E"/>
                    <w:p w14:paraId="22B5849A" w14:textId="28ACBA99" w:rsidR="00CF6D29" w:rsidRDefault="00CF6D29" w:rsidP="001D677E"/>
                    <w:p w14:paraId="057F5155" w14:textId="77777777" w:rsidR="00CF6D29" w:rsidRDefault="00CF6D29" w:rsidP="001D677E"/>
                    <w:p w14:paraId="413F95DF" w14:textId="23E12E6C" w:rsidR="001557C9" w:rsidRPr="001557C9" w:rsidRDefault="00CF6D29" w:rsidP="00BB3887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CF6D29">
                        <w:rPr>
                          <w:sz w:val="20"/>
                          <w:szCs w:val="20"/>
                        </w:rPr>
                        <w:t>© Libraries Connected, 2020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="009E653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BB388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t xml:space="preserve"> </w:t>
                      </w:r>
                      <w:r w:rsidR="001557C9">
                        <w:rPr>
                          <w:noProof/>
                        </w:rPr>
                        <w:drawing>
                          <wp:inline distT="0" distB="0" distL="0" distR="0" wp14:anchorId="7A3ADF20" wp14:editId="65827D0C">
                            <wp:extent cx="1929600" cy="612000"/>
                            <wp:effectExtent l="0" t="0" r="0" b="0"/>
                            <wp:docPr id="9" name="Picture 9" descr="Arts Council England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rts Council England logo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9600" cy="61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42C0" w:rsidRPr="004F48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34B3E" wp14:editId="34274D29">
                <wp:simplePos x="0" y="0"/>
                <wp:positionH relativeFrom="column">
                  <wp:posOffset>-748665</wp:posOffset>
                </wp:positionH>
                <wp:positionV relativeFrom="paragraph">
                  <wp:posOffset>-720090</wp:posOffset>
                </wp:positionV>
                <wp:extent cx="7766050" cy="10746740"/>
                <wp:effectExtent l="0" t="0" r="635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107467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7AB4A" id="Rectangle 2" o:spid="_x0000_s1026" alt="&quot;&quot;" style="position:absolute;margin-left:-58.95pt;margin-top:-56.7pt;width:611.5pt;height:8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" fillcolor="#fbdaa6 [3209]" stroked="f" strokeweight="1pt"/>
            </w:pict>
          </mc:Fallback>
        </mc:AlternateContent>
      </w:r>
      <w:r w:rsidR="00B0616F" w:rsidRPr="004F4819"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2C78797E" wp14:editId="48D63C95">
            <wp:simplePos x="0" y="0"/>
            <wp:positionH relativeFrom="column">
              <wp:posOffset>91440</wp:posOffset>
            </wp:positionH>
            <wp:positionV relativeFrom="paragraph">
              <wp:posOffset>2831465</wp:posOffset>
            </wp:positionV>
            <wp:extent cx="3037205" cy="969010"/>
            <wp:effectExtent l="0" t="0" r="10795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969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16F" w:rsidRPr="004F48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0" wp14:anchorId="3E0799E5" wp14:editId="7B1F1C85">
                <wp:simplePos x="0" y="0"/>
                <wp:positionH relativeFrom="column">
                  <wp:posOffset>3291207</wp:posOffset>
                </wp:positionH>
                <wp:positionV relativeFrom="paragraph">
                  <wp:posOffset>6255702</wp:posOffset>
                </wp:positionV>
                <wp:extent cx="3765866" cy="3763982"/>
                <wp:effectExtent l="952" t="0" r="0" b="0"/>
                <wp:wrapNone/>
                <wp:docPr id="5" name="Right Tri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65866" cy="3763982"/>
                        </a:xfrm>
                        <a:prstGeom prst="rtTriangl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4CF6" id="Right Triangle 5" o:spid="_x0000_s1026" type="#_x0000_t6" alt="&quot;&quot;" style="position:absolute;margin-left:259.15pt;margin-top:492.55pt;width:296.5pt;height:296.4pt;rotation:-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" o:allowoverlap="f" fillcolor="#b8454f [3208]" stroked="f" strokeweight="1pt"/>
            </w:pict>
          </mc:Fallback>
        </mc:AlternateContent>
      </w:r>
      <w:r w:rsidR="6BEACEC5" w:rsidRPr="004F4819">
        <w:t>X</w:t>
      </w:r>
    </w:p>
    <w:sectPr w:rsidR="00EF33BB" w:rsidRPr="004F4819" w:rsidSect="005865BC">
      <w:headerReference w:type="default" r:id="rId18"/>
      <w:footerReference w:type="even" r:id="rId19"/>
      <w:footerReference w:type="default" r:id="rId20"/>
      <w:pgSz w:w="11900" w:h="16840"/>
      <w:pgMar w:top="1134" w:right="1412" w:bottom="1276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63800" w14:textId="77777777" w:rsidR="001B002B" w:rsidRDefault="001B002B" w:rsidP="001D677E">
      <w:r>
        <w:separator/>
      </w:r>
    </w:p>
  </w:endnote>
  <w:endnote w:type="continuationSeparator" w:id="0">
    <w:p w14:paraId="6232C953" w14:textId="77777777" w:rsidR="001B002B" w:rsidRDefault="001B002B" w:rsidP="001D677E">
      <w:r>
        <w:continuationSeparator/>
      </w:r>
    </w:p>
  </w:endnote>
  <w:endnote w:type="continuationNotice" w:id="1">
    <w:p w14:paraId="482EC1E3" w14:textId="77777777" w:rsidR="001B002B" w:rsidRDefault="001B002B" w:rsidP="001D6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 Norms">
    <w:panose1 w:val="02000803040000020004"/>
    <w:charset w:val="00"/>
    <w:family w:val="modern"/>
    <w:notTrueType/>
    <w:pitch w:val="variable"/>
    <w:sig w:usb0="A000022F" w:usb1="5000004B" w:usb2="00000000" w:usb3="00000000" w:csb0="00000097" w:csb1="00000000"/>
  </w:font>
  <w:font w:name="Avenir LT Std 55 Roman">
    <w:panose1 w:val="020B0703020203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B70B8" w14:textId="77777777" w:rsidR="001D677E" w:rsidRDefault="002701FD" w:rsidP="001D677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69DD0F" w14:textId="0EF1DA2C" w:rsidR="002701FD" w:rsidRDefault="002701FD" w:rsidP="001D67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59D21" w14:textId="77777777" w:rsidR="001D677E" w:rsidRDefault="002701FD" w:rsidP="001D677E">
    <w:pPr>
      <w:pStyle w:val="Footer"/>
      <w:rPr>
        <w:rStyle w:val="PageNumber"/>
        <w:rFonts w:cs="Arial"/>
        <w:b/>
        <w:color w:val="B8454F" w:themeColor="accent5"/>
        <w:sz w:val="20"/>
        <w:szCs w:val="20"/>
      </w:rPr>
    </w:pPr>
    <w:r w:rsidRPr="008A6EAA">
      <w:rPr>
        <w:rStyle w:val="PageNumber"/>
        <w:rFonts w:cs="Arial"/>
        <w:b/>
        <w:color w:val="B8454F" w:themeColor="accent5"/>
        <w:sz w:val="20"/>
        <w:szCs w:val="20"/>
      </w:rPr>
      <w:fldChar w:fldCharType="begin"/>
    </w:r>
    <w:r w:rsidRPr="008A6EAA">
      <w:rPr>
        <w:rStyle w:val="PageNumber"/>
        <w:rFonts w:cs="Arial"/>
        <w:b/>
        <w:color w:val="B8454F" w:themeColor="accent5"/>
        <w:sz w:val="20"/>
        <w:szCs w:val="20"/>
      </w:rPr>
      <w:instrText xml:space="preserve">PAGE  </w:instrText>
    </w:r>
    <w:r w:rsidRPr="008A6EAA">
      <w:rPr>
        <w:rStyle w:val="PageNumber"/>
        <w:rFonts w:cs="Arial"/>
        <w:b/>
        <w:color w:val="B8454F" w:themeColor="accent5"/>
        <w:sz w:val="20"/>
        <w:szCs w:val="20"/>
      </w:rPr>
      <w:fldChar w:fldCharType="separate"/>
    </w:r>
    <w:r w:rsidR="00CA39B4" w:rsidRPr="008A6EAA">
      <w:rPr>
        <w:rStyle w:val="PageNumber"/>
        <w:rFonts w:cs="Arial"/>
        <w:b/>
        <w:noProof/>
        <w:color w:val="B8454F" w:themeColor="accent5"/>
        <w:sz w:val="20"/>
        <w:szCs w:val="20"/>
      </w:rPr>
      <w:t>2</w:t>
    </w:r>
    <w:r w:rsidRPr="008A6EAA">
      <w:rPr>
        <w:rStyle w:val="PageNumber"/>
        <w:rFonts w:cs="Arial"/>
        <w:b/>
        <w:color w:val="B8454F" w:themeColor="accent5"/>
        <w:sz w:val="20"/>
        <w:szCs w:val="20"/>
      </w:rPr>
      <w:fldChar w:fldCharType="end"/>
    </w:r>
  </w:p>
  <w:p w14:paraId="0004159F" w14:textId="1E0A240C" w:rsidR="00292FE8" w:rsidRDefault="00292FE8" w:rsidP="001D67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A5C95" w14:textId="77777777" w:rsidR="001B002B" w:rsidRDefault="001B002B" w:rsidP="001D677E">
      <w:r>
        <w:separator/>
      </w:r>
    </w:p>
  </w:footnote>
  <w:footnote w:type="continuationSeparator" w:id="0">
    <w:p w14:paraId="2D986411" w14:textId="77777777" w:rsidR="001B002B" w:rsidRDefault="001B002B" w:rsidP="001D677E">
      <w:r>
        <w:continuationSeparator/>
      </w:r>
    </w:p>
  </w:footnote>
  <w:footnote w:type="continuationNotice" w:id="1">
    <w:p w14:paraId="22F380C0" w14:textId="77777777" w:rsidR="001B002B" w:rsidRDefault="001B002B" w:rsidP="001D67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A71F8" w14:textId="465D939C" w:rsidR="00FB4E22" w:rsidRDefault="00B042C0" w:rsidP="001D677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5CF5C3" wp14:editId="4088539E">
              <wp:simplePos x="0" y="0"/>
              <wp:positionH relativeFrom="column">
                <wp:posOffset>-701675</wp:posOffset>
              </wp:positionH>
              <wp:positionV relativeFrom="paragraph">
                <wp:posOffset>0</wp:posOffset>
              </wp:positionV>
              <wp:extent cx="1136779" cy="1136779"/>
              <wp:effectExtent l="0" t="0" r="6350" b="6350"/>
              <wp:wrapNone/>
              <wp:docPr id="14" name="Right Triangl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136779" cy="1136779"/>
                      </a:xfrm>
                      <a:prstGeom prst="rtTriangle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ACC5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4" o:spid="_x0000_s1026" type="#_x0000_t6" alt="&quot;&quot;" style="position:absolute;margin-left:-55.25pt;margin-top:0;width:89.5pt;height:89.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" fillcolor="#fbdaa6 [3209]" stroked="f" strokeweight="1pt"/>
          </w:pict>
        </mc:Fallback>
      </mc:AlternateContent>
    </w:r>
    <w:sdt>
      <w:sdtPr>
        <w:id w:val="-2103329993"/>
        <w:docPartObj>
          <w:docPartGallery w:val="Watermarks"/>
          <w:docPartUnique/>
        </w:docPartObj>
      </w:sdtPr>
      <w:sdtEndPr/>
      <w:sdtContent>
        <w:r w:rsidR="001B002B">
          <w:rPr>
            <w:noProof/>
          </w:rPr>
          <w:pict w14:anchorId="54F299C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240;mso-wrap-edited:f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A3336"/>
    <w:multiLevelType w:val="hybridMultilevel"/>
    <w:tmpl w:val="9982B2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6257A4"/>
    <w:multiLevelType w:val="hybridMultilevel"/>
    <w:tmpl w:val="F1108F0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FD63E88"/>
    <w:multiLevelType w:val="hybridMultilevel"/>
    <w:tmpl w:val="49526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536D24"/>
    <w:multiLevelType w:val="hybridMultilevel"/>
    <w:tmpl w:val="2CF2B506"/>
    <w:lvl w:ilvl="0" w:tplc="5BF096E8">
      <w:start w:val="1"/>
      <w:numFmt w:val="decimal"/>
      <w:pStyle w:val="Heading1"/>
      <w:lvlText w:val="%1"/>
      <w:lvlJc w:val="left"/>
      <w:pPr>
        <w:ind w:left="432" w:hanging="432"/>
      </w:pPr>
    </w:lvl>
    <w:lvl w:ilvl="1" w:tplc="0809000F">
      <w:start w:val="1"/>
      <w:numFmt w:val="decimal"/>
      <w:pStyle w:val="Heading2"/>
      <w:lvlText w:val="%2."/>
      <w:lvlJc w:val="left"/>
      <w:pPr>
        <w:ind w:left="576" w:hanging="576"/>
      </w:pPr>
    </w:lvl>
    <w:lvl w:ilvl="2" w:tplc="DA20871A">
      <w:start w:val="1"/>
      <w:numFmt w:val="decimal"/>
      <w:pStyle w:val="Heading3"/>
      <w:lvlText w:val="%1.%2.%3"/>
      <w:lvlJc w:val="left"/>
      <w:pPr>
        <w:ind w:left="720" w:hanging="720"/>
      </w:pPr>
    </w:lvl>
    <w:lvl w:ilvl="3" w:tplc="93F220B2">
      <w:start w:val="1"/>
      <w:numFmt w:val="decimal"/>
      <w:pStyle w:val="Heading4"/>
      <w:lvlText w:val="%1.%2.%3.%4"/>
      <w:lvlJc w:val="left"/>
      <w:pPr>
        <w:ind w:left="864" w:hanging="864"/>
      </w:pPr>
    </w:lvl>
    <w:lvl w:ilvl="4" w:tplc="D4AED7F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 w:tplc="3C829E8E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 w:tplc="1D62A11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 w:tplc="7C10D68A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 w:tplc="E8A49AEA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DA3AC1"/>
    <w:multiLevelType w:val="hybridMultilevel"/>
    <w:tmpl w:val="9EB2A516"/>
    <w:lvl w:ilvl="0" w:tplc="789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08E7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70626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820EA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88A87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56F3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BA2E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4CCD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E2A7C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F363E"/>
    <w:multiLevelType w:val="hybridMultilevel"/>
    <w:tmpl w:val="59B266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0E7E8C"/>
    <w:multiLevelType w:val="hybridMultilevel"/>
    <w:tmpl w:val="4CC0C9D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71905B7"/>
    <w:multiLevelType w:val="hybridMultilevel"/>
    <w:tmpl w:val="6478F04A"/>
    <w:lvl w:ilvl="0" w:tplc="52E2301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B8454F" w:themeColor="accent5"/>
      </w:rPr>
    </w:lvl>
    <w:lvl w:ilvl="1" w:tplc="FD76407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color w:val="B8454F" w:themeColor="accent5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D73337"/>
    <w:multiLevelType w:val="hybridMultilevel"/>
    <w:tmpl w:val="0409001F"/>
    <w:lvl w:ilvl="0" w:tplc="D9BA7232">
      <w:start w:val="1"/>
      <w:numFmt w:val="decimal"/>
      <w:lvlText w:val="%1."/>
      <w:lvlJc w:val="left"/>
      <w:pPr>
        <w:ind w:left="360" w:hanging="360"/>
      </w:pPr>
    </w:lvl>
    <w:lvl w:ilvl="1" w:tplc="84B8F3FE">
      <w:start w:val="1"/>
      <w:numFmt w:val="decimal"/>
      <w:lvlText w:val="%1.%2."/>
      <w:lvlJc w:val="left"/>
      <w:pPr>
        <w:ind w:left="792" w:hanging="432"/>
      </w:pPr>
    </w:lvl>
    <w:lvl w:ilvl="2" w:tplc="FA74C412">
      <w:start w:val="1"/>
      <w:numFmt w:val="decimal"/>
      <w:lvlText w:val="%1.%2.%3."/>
      <w:lvlJc w:val="left"/>
      <w:pPr>
        <w:ind w:left="1224" w:hanging="504"/>
      </w:pPr>
    </w:lvl>
    <w:lvl w:ilvl="3" w:tplc="A290F948">
      <w:start w:val="1"/>
      <w:numFmt w:val="decimal"/>
      <w:lvlText w:val="%1.%2.%3.%4."/>
      <w:lvlJc w:val="left"/>
      <w:pPr>
        <w:ind w:left="1728" w:hanging="648"/>
      </w:pPr>
    </w:lvl>
    <w:lvl w:ilvl="4" w:tplc="D0B2CE56">
      <w:start w:val="1"/>
      <w:numFmt w:val="decimal"/>
      <w:lvlText w:val="%1.%2.%3.%4.%5."/>
      <w:lvlJc w:val="left"/>
      <w:pPr>
        <w:ind w:left="2232" w:hanging="792"/>
      </w:pPr>
    </w:lvl>
    <w:lvl w:ilvl="5" w:tplc="75E67724">
      <w:start w:val="1"/>
      <w:numFmt w:val="decimal"/>
      <w:lvlText w:val="%1.%2.%3.%4.%5.%6."/>
      <w:lvlJc w:val="left"/>
      <w:pPr>
        <w:ind w:left="2736" w:hanging="936"/>
      </w:pPr>
    </w:lvl>
    <w:lvl w:ilvl="6" w:tplc="FF980B76">
      <w:start w:val="1"/>
      <w:numFmt w:val="decimal"/>
      <w:lvlText w:val="%1.%2.%3.%4.%5.%6.%7."/>
      <w:lvlJc w:val="left"/>
      <w:pPr>
        <w:ind w:left="3240" w:hanging="1080"/>
      </w:pPr>
    </w:lvl>
    <w:lvl w:ilvl="7" w:tplc="235E5A7C">
      <w:start w:val="1"/>
      <w:numFmt w:val="decimal"/>
      <w:lvlText w:val="%1.%2.%3.%4.%5.%6.%7.%8."/>
      <w:lvlJc w:val="left"/>
      <w:pPr>
        <w:ind w:left="3744" w:hanging="1224"/>
      </w:pPr>
    </w:lvl>
    <w:lvl w:ilvl="8" w:tplc="C5E8CF7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1230B57"/>
    <w:multiLevelType w:val="hybridMultilevel"/>
    <w:tmpl w:val="6C70A13A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45B72A0"/>
    <w:multiLevelType w:val="hybridMultilevel"/>
    <w:tmpl w:val="71C881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2797917"/>
    <w:multiLevelType w:val="hybridMultilevel"/>
    <w:tmpl w:val="35101304"/>
    <w:lvl w:ilvl="0" w:tplc="F5683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454F" w:themeColor="accent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002F4"/>
    <w:multiLevelType w:val="hybridMultilevel"/>
    <w:tmpl w:val="DBE2005E"/>
    <w:lvl w:ilvl="0" w:tplc="F02C8F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D0389AF4">
      <w:start w:val="1"/>
      <w:numFmt w:val="decimal"/>
      <w:lvlText w:val="%1.%2."/>
      <w:lvlJc w:val="left"/>
      <w:pPr>
        <w:ind w:left="1872" w:hanging="432"/>
      </w:pPr>
      <w:rPr>
        <w:rFonts w:hint="default"/>
      </w:rPr>
    </w:lvl>
    <w:lvl w:ilvl="2" w:tplc="F3C0AA8E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 w:tplc="931ABC0C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 w:tplc="90FE02FA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 w:tplc="81484398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 w:tplc="6B8898DC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 w:tplc="B5446B38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 w:tplc="D5907286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13" w15:restartNumberingAfterBreak="0">
    <w:nsid w:val="72EA3CDF"/>
    <w:multiLevelType w:val="hybridMultilevel"/>
    <w:tmpl w:val="13B428D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78750E8"/>
    <w:multiLevelType w:val="multilevel"/>
    <w:tmpl w:val="81E0E1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BC203D8"/>
    <w:multiLevelType w:val="hybridMultilevel"/>
    <w:tmpl w:val="0809001F"/>
    <w:lvl w:ilvl="0" w:tplc="22489E92">
      <w:start w:val="1"/>
      <w:numFmt w:val="decimal"/>
      <w:lvlText w:val="%1."/>
      <w:lvlJc w:val="left"/>
      <w:pPr>
        <w:ind w:left="360" w:hanging="360"/>
      </w:pPr>
    </w:lvl>
    <w:lvl w:ilvl="1" w:tplc="B8A63EA8">
      <w:start w:val="1"/>
      <w:numFmt w:val="decimal"/>
      <w:lvlText w:val="%1.%2."/>
      <w:lvlJc w:val="left"/>
      <w:pPr>
        <w:ind w:left="792" w:hanging="432"/>
      </w:pPr>
    </w:lvl>
    <w:lvl w:ilvl="2" w:tplc="2E467D5E">
      <w:start w:val="1"/>
      <w:numFmt w:val="decimal"/>
      <w:lvlText w:val="%1.%2.%3."/>
      <w:lvlJc w:val="left"/>
      <w:pPr>
        <w:ind w:left="1224" w:hanging="504"/>
      </w:pPr>
    </w:lvl>
    <w:lvl w:ilvl="3" w:tplc="F7120016">
      <w:start w:val="1"/>
      <w:numFmt w:val="decimal"/>
      <w:lvlText w:val="%1.%2.%3.%4."/>
      <w:lvlJc w:val="left"/>
      <w:pPr>
        <w:ind w:left="1728" w:hanging="648"/>
      </w:pPr>
    </w:lvl>
    <w:lvl w:ilvl="4" w:tplc="AA308086">
      <w:start w:val="1"/>
      <w:numFmt w:val="decimal"/>
      <w:lvlText w:val="%1.%2.%3.%4.%5."/>
      <w:lvlJc w:val="left"/>
      <w:pPr>
        <w:ind w:left="2232" w:hanging="792"/>
      </w:pPr>
    </w:lvl>
    <w:lvl w:ilvl="5" w:tplc="0BD8C142">
      <w:start w:val="1"/>
      <w:numFmt w:val="decimal"/>
      <w:lvlText w:val="%1.%2.%3.%4.%5.%6."/>
      <w:lvlJc w:val="left"/>
      <w:pPr>
        <w:ind w:left="2736" w:hanging="936"/>
      </w:pPr>
    </w:lvl>
    <w:lvl w:ilvl="6" w:tplc="A9D84902">
      <w:start w:val="1"/>
      <w:numFmt w:val="decimal"/>
      <w:lvlText w:val="%1.%2.%3.%4.%5.%6.%7."/>
      <w:lvlJc w:val="left"/>
      <w:pPr>
        <w:ind w:left="3240" w:hanging="1080"/>
      </w:pPr>
    </w:lvl>
    <w:lvl w:ilvl="7" w:tplc="3DE27E84">
      <w:start w:val="1"/>
      <w:numFmt w:val="decimal"/>
      <w:lvlText w:val="%1.%2.%3.%4.%5.%6.%7.%8."/>
      <w:lvlJc w:val="left"/>
      <w:pPr>
        <w:ind w:left="3744" w:hanging="1224"/>
      </w:pPr>
    </w:lvl>
    <w:lvl w:ilvl="8" w:tplc="35BE321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5"/>
  </w:num>
  <w:num w:numId="5">
    <w:abstractNumId w:val="10"/>
  </w:num>
  <w:num w:numId="6">
    <w:abstractNumId w:val="0"/>
  </w:num>
  <w:num w:numId="7">
    <w:abstractNumId w:val="8"/>
  </w:num>
  <w:num w:numId="8">
    <w:abstractNumId w:val="14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</w:num>
  <w:num w:numId="13">
    <w:abstractNumId w:val="3"/>
  </w:num>
  <w:num w:numId="14">
    <w:abstractNumId w:val="4"/>
  </w:num>
  <w:num w:numId="15">
    <w:abstractNumId w:val="13"/>
  </w:num>
  <w:num w:numId="16">
    <w:abstractNumId w:val="2"/>
  </w:num>
  <w:num w:numId="17">
    <w:abstractNumId w:val="9"/>
  </w:num>
  <w:num w:numId="18">
    <w:abstractNumId w:val="6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readOnly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954"/>
    <w:rsid w:val="00010AA0"/>
    <w:rsid w:val="000111FE"/>
    <w:rsid w:val="000117CF"/>
    <w:rsid w:val="00014D4C"/>
    <w:rsid w:val="0002555F"/>
    <w:rsid w:val="00032503"/>
    <w:rsid w:val="000328ED"/>
    <w:rsid w:val="00056FE2"/>
    <w:rsid w:val="00061D7B"/>
    <w:rsid w:val="00073FCF"/>
    <w:rsid w:val="00080F1D"/>
    <w:rsid w:val="00086B99"/>
    <w:rsid w:val="00091800"/>
    <w:rsid w:val="000926CC"/>
    <w:rsid w:val="000948E4"/>
    <w:rsid w:val="000A347D"/>
    <w:rsid w:val="000C0AE7"/>
    <w:rsid w:val="000C34E8"/>
    <w:rsid w:val="000C4FBD"/>
    <w:rsid w:val="000C7C65"/>
    <w:rsid w:val="000E3632"/>
    <w:rsid w:val="000F3EAD"/>
    <w:rsid w:val="000F586A"/>
    <w:rsid w:val="000F6163"/>
    <w:rsid w:val="00101C66"/>
    <w:rsid w:val="00120E52"/>
    <w:rsid w:val="0012441A"/>
    <w:rsid w:val="00133273"/>
    <w:rsid w:val="00137A96"/>
    <w:rsid w:val="0014104B"/>
    <w:rsid w:val="00146959"/>
    <w:rsid w:val="00154A4C"/>
    <w:rsid w:val="00155258"/>
    <w:rsid w:val="00155342"/>
    <w:rsid w:val="001557C9"/>
    <w:rsid w:val="001569BD"/>
    <w:rsid w:val="001600EF"/>
    <w:rsid w:val="001662CB"/>
    <w:rsid w:val="00166593"/>
    <w:rsid w:val="0016679B"/>
    <w:rsid w:val="00172BC5"/>
    <w:rsid w:val="001873C9"/>
    <w:rsid w:val="00191F96"/>
    <w:rsid w:val="00195E09"/>
    <w:rsid w:val="001A2661"/>
    <w:rsid w:val="001B002B"/>
    <w:rsid w:val="001B6233"/>
    <w:rsid w:val="001D611C"/>
    <w:rsid w:val="001D677E"/>
    <w:rsid w:val="001E51E5"/>
    <w:rsid w:val="001F6617"/>
    <w:rsid w:val="00216318"/>
    <w:rsid w:val="0021661C"/>
    <w:rsid w:val="002170AD"/>
    <w:rsid w:val="0021779C"/>
    <w:rsid w:val="00232F08"/>
    <w:rsid w:val="002374D9"/>
    <w:rsid w:val="002469B9"/>
    <w:rsid w:val="002478D0"/>
    <w:rsid w:val="002701FD"/>
    <w:rsid w:val="00270A50"/>
    <w:rsid w:val="00284C20"/>
    <w:rsid w:val="00292477"/>
    <w:rsid w:val="00292FE8"/>
    <w:rsid w:val="00294A11"/>
    <w:rsid w:val="00294F65"/>
    <w:rsid w:val="002A554C"/>
    <w:rsid w:val="002B3905"/>
    <w:rsid w:val="002B3F96"/>
    <w:rsid w:val="002B5055"/>
    <w:rsid w:val="002B6C90"/>
    <w:rsid w:val="002E0B0A"/>
    <w:rsid w:val="002E60B9"/>
    <w:rsid w:val="002F025F"/>
    <w:rsid w:val="002F4554"/>
    <w:rsid w:val="003005CB"/>
    <w:rsid w:val="003012A8"/>
    <w:rsid w:val="00306265"/>
    <w:rsid w:val="00314013"/>
    <w:rsid w:val="003176D9"/>
    <w:rsid w:val="0032572B"/>
    <w:rsid w:val="00326A0F"/>
    <w:rsid w:val="00346DE0"/>
    <w:rsid w:val="00353ECB"/>
    <w:rsid w:val="003638DA"/>
    <w:rsid w:val="00366F1A"/>
    <w:rsid w:val="00376E09"/>
    <w:rsid w:val="00384E8D"/>
    <w:rsid w:val="00392568"/>
    <w:rsid w:val="00393497"/>
    <w:rsid w:val="003B76CE"/>
    <w:rsid w:val="003B7814"/>
    <w:rsid w:val="003C33BA"/>
    <w:rsid w:val="003C3876"/>
    <w:rsid w:val="003C7548"/>
    <w:rsid w:val="003D2685"/>
    <w:rsid w:val="003E232C"/>
    <w:rsid w:val="003E488D"/>
    <w:rsid w:val="003E633C"/>
    <w:rsid w:val="003F04F4"/>
    <w:rsid w:val="003F0A1D"/>
    <w:rsid w:val="003F38D1"/>
    <w:rsid w:val="00400B86"/>
    <w:rsid w:val="0040334D"/>
    <w:rsid w:val="00412290"/>
    <w:rsid w:val="00413A0F"/>
    <w:rsid w:val="004243BA"/>
    <w:rsid w:val="00424C67"/>
    <w:rsid w:val="0043295C"/>
    <w:rsid w:val="00440051"/>
    <w:rsid w:val="00461C09"/>
    <w:rsid w:val="0046797C"/>
    <w:rsid w:val="00475464"/>
    <w:rsid w:val="00475A35"/>
    <w:rsid w:val="00490291"/>
    <w:rsid w:val="004913A5"/>
    <w:rsid w:val="00494A8B"/>
    <w:rsid w:val="00496F7B"/>
    <w:rsid w:val="004A2C18"/>
    <w:rsid w:val="004A6F8A"/>
    <w:rsid w:val="004C35A6"/>
    <w:rsid w:val="004C7159"/>
    <w:rsid w:val="004D10FF"/>
    <w:rsid w:val="004D1235"/>
    <w:rsid w:val="004E6CB3"/>
    <w:rsid w:val="004F0527"/>
    <w:rsid w:val="004F4819"/>
    <w:rsid w:val="005140C3"/>
    <w:rsid w:val="005162E6"/>
    <w:rsid w:val="0052075A"/>
    <w:rsid w:val="00537979"/>
    <w:rsid w:val="00546D39"/>
    <w:rsid w:val="00573ECC"/>
    <w:rsid w:val="005774BD"/>
    <w:rsid w:val="00577ADF"/>
    <w:rsid w:val="005811F9"/>
    <w:rsid w:val="005865BC"/>
    <w:rsid w:val="00591A10"/>
    <w:rsid w:val="005936EC"/>
    <w:rsid w:val="0059513F"/>
    <w:rsid w:val="005A229A"/>
    <w:rsid w:val="005A310D"/>
    <w:rsid w:val="005A7138"/>
    <w:rsid w:val="005B011B"/>
    <w:rsid w:val="005B2128"/>
    <w:rsid w:val="005B48A3"/>
    <w:rsid w:val="005D062E"/>
    <w:rsid w:val="005D74AB"/>
    <w:rsid w:val="005F300A"/>
    <w:rsid w:val="006025FE"/>
    <w:rsid w:val="00607298"/>
    <w:rsid w:val="00607DCA"/>
    <w:rsid w:val="00616CDB"/>
    <w:rsid w:val="00632543"/>
    <w:rsid w:val="006345DF"/>
    <w:rsid w:val="00641960"/>
    <w:rsid w:val="00661A47"/>
    <w:rsid w:val="00663E69"/>
    <w:rsid w:val="006860B6"/>
    <w:rsid w:val="00691F29"/>
    <w:rsid w:val="006A1548"/>
    <w:rsid w:val="006A2877"/>
    <w:rsid w:val="006C4FEE"/>
    <w:rsid w:val="006C5D5A"/>
    <w:rsid w:val="006D2E80"/>
    <w:rsid w:val="006D4175"/>
    <w:rsid w:val="006D6AEB"/>
    <w:rsid w:val="006E66FA"/>
    <w:rsid w:val="006F044F"/>
    <w:rsid w:val="006F5624"/>
    <w:rsid w:val="006F6249"/>
    <w:rsid w:val="00704D9C"/>
    <w:rsid w:val="00705B40"/>
    <w:rsid w:val="00712EDA"/>
    <w:rsid w:val="007130A4"/>
    <w:rsid w:val="00716963"/>
    <w:rsid w:val="007205B0"/>
    <w:rsid w:val="00731FE7"/>
    <w:rsid w:val="00740E82"/>
    <w:rsid w:val="00742708"/>
    <w:rsid w:val="00746AB6"/>
    <w:rsid w:val="007522F7"/>
    <w:rsid w:val="00765C41"/>
    <w:rsid w:val="007760C6"/>
    <w:rsid w:val="007934C0"/>
    <w:rsid w:val="007A0680"/>
    <w:rsid w:val="007A24A5"/>
    <w:rsid w:val="007B4748"/>
    <w:rsid w:val="007B4941"/>
    <w:rsid w:val="007B4A53"/>
    <w:rsid w:val="007B5251"/>
    <w:rsid w:val="007B5BD4"/>
    <w:rsid w:val="007B7316"/>
    <w:rsid w:val="007C415A"/>
    <w:rsid w:val="007D151A"/>
    <w:rsid w:val="007D4940"/>
    <w:rsid w:val="007E06F1"/>
    <w:rsid w:val="007E7102"/>
    <w:rsid w:val="007F2954"/>
    <w:rsid w:val="007F5E28"/>
    <w:rsid w:val="0081017E"/>
    <w:rsid w:val="00810534"/>
    <w:rsid w:val="008179C1"/>
    <w:rsid w:val="00832630"/>
    <w:rsid w:val="00834495"/>
    <w:rsid w:val="00836560"/>
    <w:rsid w:val="008555C2"/>
    <w:rsid w:val="0088130F"/>
    <w:rsid w:val="008857AC"/>
    <w:rsid w:val="00891C5C"/>
    <w:rsid w:val="008961E5"/>
    <w:rsid w:val="00896F75"/>
    <w:rsid w:val="008A4CFF"/>
    <w:rsid w:val="008A6EAA"/>
    <w:rsid w:val="008B176E"/>
    <w:rsid w:val="008B20DA"/>
    <w:rsid w:val="008B5C37"/>
    <w:rsid w:val="008B611E"/>
    <w:rsid w:val="008D4CC3"/>
    <w:rsid w:val="008D516C"/>
    <w:rsid w:val="008D71BF"/>
    <w:rsid w:val="008E21B3"/>
    <w:rsid w:val="008E4829"/>
    <w:rsid w:val="008E6497"/>
    <w:rsid w:val="008F59A5"/>
    <w:rsid w:val="0090678C"/>
    <w:rsid w:val="009073CF"/>
    <w:rsid w:val="009126DB"/>
    <w:rsid w:val="0091297D"/>
    <w:rsid w:val="009154C6"/>
    <w:rsid w:val="00915A42"/>
    <w:rsid w:val="00921752"/>
    <w:rsid w:val="009272C3"/>
    <w:rsid w:val="00943AEC"/>
    <w:rsid w:val="00944901"/>
    <w:rsid w:val="00953682"/>
    <w:rsid w:val="0097509C"/>
    <w:rsid w:val="00990D62"/>
    <w:rsid w:val="00993ACA"/>
    <w:rsid w:val="009A2147"/>
    <w:rsid w:val="009A284B"/>
    <w:rsid w:val="009A56C3"/>
    <w:rsid w:val="009A5B09"/>
    <w:rsid w:val="009B4C84"/>
    <w:rsid w:val="009B7140"/>
    <w:rsid w:val="009D1287"/>
    <w:rsid w:val="009D7936"/>
    <w:rsid w:val="009E0076"/>
    <w:rsid w:val="009E2947"/>
    <w:rsid w:val="009E6530"/>
    <w:rsid w:val="009F4950"/>
    <w:rsid w:val="009F49D5"/>
    <w:rsid w:val="009F61B0"/>
    <w:rsid w:val="009F6E9B"/>
    <w:rsid w:val="00A2496D"/>
    <w:rsid w:val="00A2680E"/>
    <w:rsid w:val="00A45E58"/>
    <w:rsid w:val="00A469ED"/>
    <w:rsid w:val="00A47F0A"/>
    <w:rsid w:val="00A52CAA"/>
    <w:rsid w:val="00A5414B"/>
    <w:rsid w:val="00A54201"/>
    <w:rsid w:val="00A6086E"/>
    <w:rsid w:val="00A61649"/>
    <w:rsid w:val="00A63AA1"/>
    <w:rsid w:val="00A647F4"/>
    <w:rsid w:val="00A73E26"/>
    <w:rsid w:val="00A75AEC"/>
    <w:rsid w:val="00A82618"/>
    <w:rsid w:val="00A82E1D"/>
    <w:rsid w:val="00A94822"/>
    <w:rsid w:val="00AA1D19"/>
    <w:rsid w:val="00AA209C"/>
    <w:rsid w:val="00AB0A68"/>
    <w:rsid w:val="00AB4EBC"/>
    <w:rsid w:val="00AD2F7B"/>
    <w:rsid w:val="00AD305E"/>
    <w:rsid w:val="00AD3963"/>
    <w:rsid w:val="00AD50C2"/>
    <w:rsid w:val="00AE0797"/>
    <w:rsid w:val="00AE20CD"/>
    <w:rsid w:val="00AE7A1A"/>
    <w:rsid w:val="00AF08C4"/>
    <w:rsid w:val="00AF32EA"/>
    <w:rsid w:val="00AF501E"/>
    <w:rsid w:val="00B042C0"/>
    <w:rsid w:val="00B0616F"/>
    <w:rsid w:val="00B07DBD"/>
    <w:rsid w:val="00B17983"/>
    <w:rsid w:val="00B20015"/>
    <w:rsid w:val="00B31F99"/>
    <w:rsid w:val="00B34D3C"/>
    <w:rsid w:val="00B35278"/>
    <w:rsid w:val="00B3616A"/>
    <w:rsid w:val="00B3637E"/>
    <w:rsid w:val="00B42F85"/>
    <w:rsid w:val="00B437CC"/>
    <w:rsid w:val="00B47644"/>
    <w:rsid w:val="00B6350E"/>
    <w:rsid w:val="00B65913"/>
    <w:rsid w:val="00B723C6"/>
    <w:rsid w:val="00B75101"/>
    <w:rsid w:val="00B751ED"/>
    <w:rsid w:val="00B80B86"/>
    <w:rsid w:val="00B817FC"/>
    <w:rsid w:val="00B85A24"/>
    <w:rsid w:val="00B9619C"/>
    <w:rsid w:val="00BA53D9"/>
    <w:rsid w:val="00BB2244"/>
    <w:rsid w:val="00BB3887"/>
    <w:rsid w:val="00BB4152"/>
    <w:rsid w:val="00BB5618"/>
    <w:rsid w:val="00BC4914"/>
    <w:rsid w:val="00BE1B30"/>
    <w:rsid w:val="00BE6328"/>
    <w:rsid w:val="00BF222A"/>
    <w:rsid w:val="00BF3EA8"/>
    <w:rsid w:val="00C0332A"/>
    <w:rsid w:val="00C033CB"/>
    <w:rsid w:val="00C158B5"/>
    <w:rsid w:val="00C2469A"/>
    <w:rsid w:val="00C43769"/>
    <w:rsid w:val="00C43DBC"/>
    <w:rsid w:val="00C45C6E"/>
    <w:rsid w:val="00C55C88"/>
    <w:rsid w:val="00C633C4"/>
    <w:rsid w:val="00C640F2"/>
    <w:rsid w:val="00C70BAB"/>
    <w:rsid w:val="00C72CF5"/>
    <w:rsid w:val="00C824F0"/>
    <w:rsid w:val="00C878BD"/>
    <w:rsid w:val="00C97F67"/>
    <w:rsid w:val="00CA0F04"/>
    <w:rsid w:val="00CA39B4"/>
    <w:rsid w:val="00CB0B99"/>
    <w:rsid w:val="00CB1FCA"/>
    <w:rsid w:val="00CB562C"/>
    <w:rsid w:val="00CB6866"/>
    <w:rsid w:val="00CC2251"/>
    <w:rsid w:val="00CC2C06"/>
    <w:rsid w:val="00CC5200"/>
    <w:rsid w:val="00CC69B5"/>
    <w:rsid w:val="00CD0636"/>
    <w:rsid w:val="00CD3F48"/>
    <w:rsid w:val="00CE714A"/>
    <w:rsid w:val="00CF01CB"/>
    <w:rsid w:val="00CF19C2"/>
    <w:rsid w:val="00CF6D29"/>
    <w:rsid w:val="00D10663"/>
    <w:rsid w:val="00D26236"/>
    <w:rsid w:val="00D30170"/>
    <w:rsid w:val="00D30618"/>
    <w:rsid w:val="00D365DF"/>
    <w:rsid w:val="00D36A64"/>
    <w:rsid w:val="00D47474"/>
    <w:rsid w:val="00D52102"/>
    <w:rsid w:val="00D561E8"/>
    <w:rsid w:val="00D62481"/>
    <w:rsid w:val="00D64728"/>
    <w:rsid w:val="00D65EB1"/>
    <w:rsid w:val="00D776A1"/>
    <w:rsid w:val="00D80157"/>
    <w:rsid w:val="00D87AC0"/>
    <w:rsid w:val="00DB25D7"/>
    <w:rsid w:val="00DC17AB"/>
    <w:rsid w:val="00DC1DEE"/>
    <w:rsid w:val="00DC262E"/>
    <w:rsid w:val="00DC41A8"/>
    <w:rsid w:val="00DE1977"/>
    <w:rsid w:val="00DE788D"/>
    <w:rsid w:val="00E12F61"/>
    <w:rsid w:val="00E2313F"/>
    <w:rsid w:val="00E254F2"/>
    <w:rsid w:val="00E379B1"/>
    <w:rsid w:val="00E404CB"/>
    <w:rsid w:val="00E44965"/>
    <w:rsid w:val="00E567D8"/>
    <w:rsid w:val="00E60E44"/>
    <w:rsid w:val="00E6218F"/>
    <w:rsid w:val="00E73910"/>
    <w:rsid w:val="00E85955"/>
    <w:rsid w:val="00E8653B"/>
    <w:rsid w:val="00E9230E"/>
    <w:rsid w:val="00EA37B1"/>
    <w:rsid w:val="00EA67AC"/>
    <w:rsid w:val="00EB5D37"/>
    <w:rsid w:val="00EC2099"/>
    <w:rsid w:val="00EC2623"/>
    <w:rsid w:val="00EC3859"/>
    <w:rsid w:val="00EC7557"/>
    <w:rsid w:val="00ED3735"/>
    <w:rsid w:val="00EE258C"/>
    <w:rsid w:val="00EE4B67"/>
    <w:rsid w:val="00EF095B"/>
    <w:rsid w:val="00EF33BB"/>
    <w:rsid w:val="00EF5817"/>
    <w:rsid w:val="00F14754"/>
    <w:rsid w:val="00F15873"/>
    <w:rsid w:val="00F27DCB"/>
    <w:rsid w:val="00F33DF5"/>
    <w:rsid w:val="00F34500"/>
    <w:rsid w:val="00F4280D"/>
    <w:rsid w:val="00F463F1"/>
    <w:rsid w:val="00F47D67"/>
    <w:rsid w:val="00F54B85"/>
    <w:rsid w:val="00F61296"/>
    <w:rsid w:val="00F62AB2"/>
    <w:rsid w:val="00F72EF1"/>
    <w:rsid w:val="00F858F4"/>
    <w:rsid w:val="00F85A2E"/>
    <w:rsid w:val="00F85F7B"/>
    <w:rsid w:val="00F97614"/>
    <w:rsid w:val="00FB1B2D"/>
    <w:rsid w:val="00FB4E22"/>
    <w:rsid w:val="00FC46CF"/>
    <w:rsid w:val="00FD113C"/>
    <w:rsid w:val="00FD3310"/>
    <w:rsid w:val="00FD46D6"/>
    <w:rsid w:val="00FE5D03"/>
    <w:rsid w:val="00FE6272"/>
    <w:rsid w:val="00FE6D52"/>
    <w:rsid w:val="00FF3BF7"/>
    <w:rsid w:val="00FF5291"/>
    <w:rsid w:val="00FF54DC"/>
    <w:rsid w:val="00FF6DD0"/>
    <w:rsid w:val="01698733"/>
    <w:rsid w:val="01C65F18"/>
    <w:rsid w:val="01CBED26"/>
    <w:rsid w:val="01EFCC45"/>
    <w:rsid w:val="0261FB61"/>
    <w:rsid w:val="029BFA3A"/>
    <w:rsid w:val="02A9FCA9"/>
    <w:rsid w:val="039649BD"/>
    <w:rsid w:val="03BC196A"/>
    <w:rsid w:val="0408C13A"/>
    <w:rsid w:val="050E81E1"/>
    <w:rsid w:val="05167634"/>
    <w:rsid w:val="06C4FF0E"/>
    <w:rsid w:val="0759DFF0"/>
    <w:rsid w:val="09101EE8"/>
    <w:rsid w:val="091471B6"/>
    <w:rsid w:val="09B71827"/>
    <w:rsid w:val="0A181FED"/>
    <w:rsid w:val="0AF3F54E"/>
    <w:rsid w:val="0BB1DDC2"/>
    <w:rsid w:val="0C0CFB4D"/>
    <w:rsid w:val="0CF6DF1F"/>
    <w:rsid w:val="0D4B1233"/>
    <w:rsid w:val="0D5438CC"/>
    <w:rsid w:val="0D97235A"/>
    <w:rsid w:val="0F1326E8"/>
    <w:rsid w:val="1019C469"/>
    <w:rsid w:val="10C8655B"/>
    <w:rsid w:val="11244921"/>
    <w:rsid w:val="112BE730"/>
    <w:rsid w:val="12318423"/>
    <w:rsid w:val="12E637EF"/>
    <w:rsid w:val="131C6215"/>
    <w:rsid w:val="13629E7A"/>
    <w:rsid w:val="1395CB08"/>
    <w:rsid w:val="1476ED88"/>
    <w:rsid w:val="148F7D5D"/>
    <w:rsid w:val="14CA4E1C"/>
    <w:rsid w:val="1624ABE4"/>
    <w:rsid w:val="16661E7D"/>
    <w:rsid w:val="16724FE8"/>
    <w:rsid w:val="17E0E70C"/>
    <w:rsid w:val="180169E7"/>
    <w:rsid w:val="1831BD2F"/>
    <w:rsid w:val="185DBBC7"/>
    <w:rsid w:val="1A04D46D"/>
    <w:rsid w:val="1A8059CF"/>
    <w:rsid w:val="1BBEB258"/>
    <w:rsid w:val="1C0C8E83"/>
    <w:rsid w:val="1CDC1024"/>
    <w:rsid w:val="1D1A41E2"/>
    <w:rsid w:val="1D26FE86"/>
    <w:rsid w:val="1DB85E95"/>
    <w:rsid w:val="1EE88059"/>
    <w:rsid w:val="1F243C77"/>
    <w:rsid w:val="1F371373"/>
    <w:rsid w:val="1F8BA778"/>
    <w:rsid w:val="1F9A99DC"/>
    <w:rsid w:val="2003D4A5"/>
    <w:rsid w:val="205E9D83"/>
    <w:rsid w:val="211130B8"/>
    <w:rsid w:val="2116F205"/>
    <w:rsid w:val="216350F3"/>
    <w:rsid w:val="21C8ED6F"/>
    <w:rsid w:val="22586676"/>
    <w:rsid w:val="22A99D03"/>
    <w:rsid w:val="23F53B1F"/>
    <w:rsid w:val="244083D7"/>
    <w:rsid w:val="24777C8D"/>
    <w:rsid w:val="26528705"/>
    <w:rsid w:val="269F4EC1"/>
    <w:rsid w:val="291B1B3C"/>
    <w:rsid w:val="291E1E16"/>
    <w:rsid w:val="299AB665"/>
    <w:rsid w:val="2A3799A4"/>
    <w:rsid w:val="2A74CF4F"/>
    <w:rsid w:val="2A759B94"/>
    <w:rsid w:val="2A77D72E"/>
    <w:rsid w:val="2ADCBAF1"/>
    <w:rsid w:val="2AF4682A"/>
    <w:rsid w:val="2B5688A5"/>
    <w:rsid w:val="2B6FF629"/>
    <w:rsid w:val="2D54A01C"/>
    <w:rsid w:val="2D71DB0D"/>
    <w:rsid w:val="2E145A9A"/>
    <w:rsid w:val="2E162AB7"/>
    <w:rsid w:val="2E1DC5FD"/>
    <w:rsid w:val="2E6D085C"/>
    <w:rsid w:val="2F4009B3"/>
    <w:rsid w:val="30A623C1"/>
    <w:rsid w:val="316589B7"/>
    <w:rsid w:val="3299E629"/>
    <w:rsid w:val="32C16D31"/>
    <w:rsid w:val="3362BE20"/>
    <w:rsid w:val="339F1B61"/>
    <w:rsid w:val="34399425"/>
    <w:rsid w:val="35A577D6"/>
    <w:rsid w:val="36BA2D56"/>
    <w:rsid w:val="37B9C878"/>
    <w:rsid w:val="37E2E43A"/>
    <w:rsid w:val="391D6D2A"/>
    <w:rsid w:val="39E71A3D"/>
    <w:rsid w:val="3C84D141"/>
    <w:rsid w:val="3D487360"/>
    <w:rsid w:val="3E7314C2"/>
    <w:rsid w:val="3EF905F5"/>
    <w:rsid w:val="40399EFC"/>
    <w:rsid w:val="407930ED"/>
    <w:rsid w:val="41833324"/>
    <w:rsid w:val="42666B6F"/>
    <w:rsid w:val="42BA5B9F"/>
    <w:rsid w:val="4466F7D8"/>
    <w:rsid w:val="44F06674"/>
    <w:rsid w:val="454D35CB"/>
    <w:rsid w:val="4557E9E1"/>
    <w:rsid w:val="459BC20C"/>
    <w:rsid w:val="465C1F1B"/>
    <w:rsid w:val="472EAB3A"/>
    <w:rsid w:val="478D3991"/>
    <w:rsid w:val="483B3A1B"/>
    <w:rsid w:val="48A10571"/>
    <w:rsid w:val="48A7BB11"/>
    <w:rsid w:val="490E7F25"/>
    <w:rsid w:val="497F75C3"/>
    <w:rsid w:val="4A581D43"/>
    <w:rsid w:val="4ADDF6D3"/>
    <w:rsid w:val="4B05EAC0"/>
    <w:rsid w:val="4B41DE24"/>
    <w:rsid w:val="4BC3071A"/>
    <w:rsid w:val="4C7111E5"/>
    <w:rsid w:val="4C9C40EF"/>
    <w:rsid w:val="4CBDA3C2"/>
    <w:rsid w:val="4D15CD5C"/>
    <w:rsid w:val="4D9604A8"/>
    <w:rsid w:val="4D9ADE09"/>
    <w:rsid w:val="4E6BADD2"/>
    <w:rsid w:val="4F0130F6"/>
    <w:rsid w:val="4FBB2E2D"/>
    <w:rsid w:val="503E87EF"/>
    <w:rsid w:val="51ADFA80"/>
    <w:rsid w:val="5239302E"/>
    <w:rsid w:val="52C04CA0"/>
    <w:rsid w:val="54295ECB"/>
    <w:rsid w:val="547EAA99"/>
    <w:rsid w:val="54903E09"/>
    <w:rsid w:val="54FC1BAC"/>
    <w:rsid w:val="55178034"/>
    <w:rsid w:val="55A1BD48"/>
    <w:rsid w:val="566E184A"/>
    <w:rsid w:val="5681585D"/>
    <w:rsid w:val="571612C0"/>
    <w:rsid w:val="573E5BAC"/>
    <w:rsid w:val="57637F68"/>
    <w:rsid w:val="58022C3B"/>
    <w:rsid w:val="58C95E0A"/>
    <w:rsid w:val="58C981D6"/>
    <w:rsid w:val="5973ECF1"/>
    <w:rsid w:val="5A37C482"/>
    <w:rsid w:val="5A3FD8DD"/>
    <w:rsid w:val="5CF069F3"/>
    <w:rsid w:val="5DA2629C"/>
    <w:rsid w:val="5EB403FC"/>
    <w:rsid w:val="5F204E72"/>
    <w:rsid w:val="5F557E05"/>
    <w:rsid w:val="5FB7BD38"/>
    <w:rsid w:val="60A188BF"/>
    <w:rsid w:val="629A9B5B"/>
    <w:rsid w:val="62E6C948"/>
    <w:rsid w:val="62ED8E50"/>
    <w:rsid w:val="631EF1BB"/>
    <w:rsid w:val="63B95C7B"/>
    <w:rsid w:val="6460D3E9"/>
    <w:rsid w:val="64AE4FF1"/>
    <w:rsid w:val="650A8663"/>
    <w:rsid w:val="65586A64"/>
    <w:rsid w:val="65B93FBF"/>
    <w:rsid w:val="66E973D6"/>
    <w:rsid w:val="67762A8B"/>
    <w:rsid w:val="67BB0934"/>
    <w:rsid w:val="68F43821"/>
    <w:rsid w:val="6928B9DF"/>
    <w:rsid w:val="6A264F5F"/>
    <w:rsid w:val="6ACE9D35"/>
    <w:rsid w:val="6B5AE17B"/>
    <w:rsid w:val="6B808BED"/>
    <w:rsid w:val="6BEACEC5"/>
    <w:rsid w:val="6C04FA4A"/>
    <w:rsid w:val="6C373A5A"/>
    <w:rsid w:val="6C77A8AC"/>
    <w:rsid w:val="6CB8EA1B"/>
    <w:rsid w:val="6CF97933"/>
    <w:rsid w:val="6EF4154E"/>
    <w:rsid w:val="6F60545B"/>
    <w:rsid w:val="702A3A7F"/>
    <w:rsid w:val="70459E10"/>
    <w:rsid w:val="70BACEA1"/>
    <w:rsid w:val="71B4EF76"/>
    <w:rsid w:val="72544B39"/>
    <w:rsid w:val="72FCA9D5"/>
    <w:rsid w:val="730437DF"/>
    <w:rsid w:val="7365B409"/>
    <w:rsid w:val="74FC9055"/>
    <w:rsid w:val="7592A8CA"/>
    <w:rsid w:val="75FC36BA"/>
    <w:rsid w:val="7624ECB7"/>
    <w:rsid w:val="76601BC3"/>
    <w:rsid w:val="76C9E4CD"/>
    <w:rsid w:val="771DD9A2"/>
    <w:rsid w:val="77FD27E6"/>
    <w:rsid w:val="7885D413"/>
    <w:rsid w:val="79535734"/>
    <w:rsid w:val="7AAFD1BC"/>
    <w:rsid w:val="7BC78653"/>
    <w:rsid w:val="7BE2950F"/>
    <w:rsid w:val="7D08406E"/>
    <w:rsid w:val="7D769818"/>
    <w:rsid w:val="7EA5B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EA8EDDB"/>
  <w14:defaultImageDpi w14:val="32767"/>
  <w15:chartTrackingRefBased/>
  <w15:docId w15:val="{FACC259C-CBE9-454C-B3A7-718424AF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677E"/>
    <w:pPr>
      <w:spacing w:before="120" w:after="120"/>
      <w:ind w:left="709"/>
    </w:pPr>
    <w:rPr>
      <w:rFonts w:ascii="Avenir LT Std 45 Book" w:eastAsia="Avenir LT Std 45 Book" w:hAnsi="Avenir LT Std 45 Book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677E"/>
    <w:pPr>
      <w:keepNext/>
      <w:keepLines/>
      <w:numPr>
        <w:numId w:val="9"/>
      </w:numPr>
      <w:spacing w:before="360"/>
      <w:ind w:left="709" w:hanging="709"/>
      <w:outlineLvl w:val="0"/>
    </w:pPr>
    <w:rPr>
      <w:rFonts w:eastAsiaTheme="majorEastAsia" w:cstheme="majorBidi"/>
      <w:b/>
      <w:color w:val="B8454F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481"/>
    <w:pPr>
      <w:keepNext/>
      <w:keepLines/>
      <w:numPr>
        <w:ilvl w:val="1"/>
        <w:numId w:val="9"/>
      </w:numPr>
      <w:spacing w:before="480"/>
      <w:outlineLvl w:val="1"/>
    </w:pPr>
    <w:rPr>
      <w:rFonts w:eastAsiaTheme="majorEastAsia" w:cstheme="majorBidi"/>
      <w:b/>
      <w:color w:val="B8454F" w:themeColor="accent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69B9"/>
    <w:pPr>
      <w:keepNext/>
      <w:keepLines/>
      <w:numPr>
        <w:ilvl w:val="2"/>
        <w:numId w:val="9"/>
      </w:numPr>
      <w:spacing w:before="40"/>
      <w:outlineLvl w:val="2"/>
    </w:pPr>
    <w:rPr>
      <w:rFonts w:eastAsiaTheme="majorEastAsia" w:cstheme="majorBidi"/>
      <w:b/>
      <w:color w:val="B8454F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3769"/>
    <w:pPr>
      <w:keepNext/>
      <w:keepLines/>
      <w:numPr>
        <w:ilvl w:val="3"/>
        <w:numId w:val="9"/>
      </w:numPr>
      <w:spacing w:before="40"/>
      <w:outlineLvl w:val="3"/>
    </w:pPr>
    <w:rPr>
      <w:rFonts w:eastAsiaTheme="majorEastAsia" w:cstheme="majorBidi"/>
      <w:i/>
      <w:iCs/>
      <w:color w:val="B8454F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560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95C5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560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63D3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560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63D3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560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70706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560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6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9256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92568"/>
    <w:rPr>
      <w:rFonts w:eastAsiaTheme="minorEastAsia"/>
      <w:sz w:val="22"/>
      <w:szCs w:val="22"/>
      <w:lang w:val="en-US" w:eastAsia="zh-CN"/>
    </w:rPr>
  </w:style>
  <w:style w:type="paragraph" w:customStyle="1" w:styleId="p1">
    <w:name w:val="p1"/>
    <w:basedOn w:val="Normal"/>
    <w:rsid w:val="007130A4"/>
    <w:rPr>
      <w:rFonts w:ascii="Arial" w:hAnsi="Arial" w:cs="Arial"/>
      <w:sz w:val="38"/>
      <w:szCs w:val="3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2F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FE8"/>
  </w:style>
  <w:style w:type="paragraph" w:styleId="Footer">
    <w:name w:val="footer"/>
    <w:basedOn w:val="Normal"/>
    <w:link w:val="FooterChar"/>
    <w:uiPriority w:val="99"/>
    <w:unhideWhenUsed/>
    <w:rsid w:val="00292F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FE8"/>
  </w:style>
  <w:style w:type="character" w:styleId="PageNumber">
    <w:name w:val="page number"/>
    <w:basedOn w:val="DefaultParagraphFont"/>
    <w:uiPriority w:val="99"/>
    <w:semiHidden/>
    <w:unhideWhenUsed/>
    <w:rsid w:val="002701FD"/>
  </w:style>
  <w:style w:type="character" w:customStyle="1" w:styleId="Heading2Char">
    <w:name w:val="Heading 2 Char"/>
    <w:basedOn w:val="DefaultParagraphFont"/>
    <w:link w:val="Heading2"/>
    <w:uiPriority w:val="9"/>
    <w:rsid w:val="00D62481"/>
    <w:rPr>
      <w:rFonts w:ascii="Avenir LT Std 45 Book" w:eastAsiaTheme="majorEastAsia" w:hAnsi="Avenir LT Std 45 Book" w:cstheme="majorBidi"/>
      <w:b/>
      <w:color w:val="B8454F" w:themeColor="accent5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D677E"/>
    <w:rPr>
      <w:rFonts w:ascii="Avenir LT Std 45 Book" w:eastAsiaTheme="majorEastAsia" w:hAnsi="Avenir LT Std 45 Book" w:cstheme="majorBidi"/>
      <w:b/>
      <w:color w:val="B8454F" w:themeColor="accent5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69B9"/>
    <w:rPr>
      <w:rFonts w:eastAsiaTheme="majorEastAsia" w:cstheme="majorBidi"/>
      <w:b/>
      <w:color w:val="B8454F" w:themeColor="accent5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43769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769"/>
    <w:rPr>
      <w:rFonts w:eastAsiaTheme="majorEastAsia" w:cstheme="majorBidi"/>
      <w:b/>
      <w:color w:val="575756" w:themeColor="text1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qFormat/>
    <w:rsid w:val="00C43769"/>
    <w:rPr>
      <w:i/>
      <w:iCs/>
      <w:color w:val="B8454F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769"/>
    <w:pPr>
      <w:pBdr>
        <w:top w:val="single" w:sz="4" w:space="10" w:color="0D7C7C" w:themeColor="accent1"/>
        <w:bottom w:val="single" w:sz="4" w:space="10" w:color="0D7C7C" w:themeColor="accent1"/>
      </w:pBdr>
      <w:spacing w:before="360" w:after="360"/>
      <w:ind w:left="864" w:right="864"/>
      <w:jc w:val="center"/>
    </w:pPr>
    <w:rPr>
      <w:i/>
      <w:iCs/>
      <w:color w:val="B8454F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769"/>
    <w:rPr>
      <w:i/>
      <w:iCs/>
      <w:color w:val="B8454F" w:themeColor="accent5"/>
    </w:rPr>
  </w:style>
  <w:style w:type="character" w:styleId="IntenseReference">
    <w:name w:val="Intense Reference"/>
    <w:basedOn w:val="DefaultParagraphFont"/>
    <w:uiPriority w:val="32"/>
    <w:qFormat/>
    <w:rsid w:val="00C43769"/>
    <w:rPr>
      <w:b/>
      <w:bCs/>
      <w:smallCaps/>
      <w:color w:val="575756" w:themeColor="text1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C43769"/>
    <w:rPr>
      <w:rFonts w:eastAsiaTheme="majorEastAsia" w:cstheme="majorBidi"/>
      <w:i/>
      <w:iCs/>
      <w:color w:val="B8454F" w:themeColor="accent5"/>
    </w:rPr>
  </w:style>
  <w:style w:type="paragraph" w:styleId="ListParagraph">
    <w:name w:val="List Paragraph"/>
    <w:basedOn w:val="Normal"/>
    <w:uiPriority w:val="34"/>
    <w:qFormat/>
    <w:rsid w:val="00BB415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11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1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1F9"/>
    <w:rPr>
      <w:color w:val="57575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1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1F9"/>
    <w:rPr>
      <w:b/>
      <w:bCs/>
      <w:color w:val="575756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1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1F9"/>
    <w:rPr>
      <w:rFonts w:ascii="Segoe UI" w:hAnsi="Segoe UI" w:cs="Segoe UI"/>
      <w:color w:val="575756" w:themeColor="text1"/>
      <w:sz w:val="18"/>
      <w:szCs w:val="18"/>
    </w:rPr>
  </w:style>
  <w:style w:type="paragraph" w:styleId="Revision">
    <w:name w:val="Revision"/>
    <w:hidden/>
    <w:uiPriority w:val="99"/>
    <w:semiHidden/>
    <w:rsid w:val="004243BA"/>
    <w:rPr>
      <w:color w:val="575756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6560"/>
    <w:rPr>
      <w:rFonts w:asciiTheme="majorHAnsi" w:eastAsiaTheme="majorEastAsia" w:hAnsiTheme="majorHAnsi" w:cstheme="majorBidi"/>
      <w:color w:val="095C5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560"/>
    <w:rPr>
      <w:rFonts w:asciiTheme="majorHAnsi" w:eastAsiaTheme="majorEastAsia" w:hAnsiTheme="majorHAnsi" w:cstheme="majorBidi"/>
      <w:color w:val="063D3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560"/>
    <w:rPr>
      <w:rFonts w:asciiTheme="majorHAnsi" w:eastAsiaTheme="majorEastAsia" w:hAnsiTheme="majorHAnsi" w:cstheme="majorBidi"/>
      <w:i/>
      <w:iCs/>
      <w:color w:val="063D3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6560"/>
    <w:rPr>
      <w:rFonts w:asciiTheme="majorHAnsi" w:eastAsiaTheme="majorEastAsia" w:hAnsiTheme="majorHAnsi" w:cstheme="majorBidi"/>
      <w:color w:val="70706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6560"/>
    <w:rPr>
      <w:rFonts w:asciiTheme="majorHAnsi" w:eastAsiaTheme="majorEastAsia" w:hAnsiTheme="majorHAnsi" w:cstheme="majorBidi"/>
      <w:i/>
      <w:iCs/>
      <w:color w:val="70706F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6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Drakard\Society%20of%20Chief%20Librarians\Society%20of%20Chief%20Librarians%20Team%20Site%20-%20Documents\Branding\Libraries%20Connected%20Templates\LC%20Word%20Red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MarshaLowe\AppData\Local\Microsoft\Windows\INetCache\Content.Outlook\USPPTLQS\COVID-19%20In%20Libraries%20Survey%201-12-2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MarshaLowe\AppData\Local\Microsoft\Windows\INetCache\Content.Outlook\USPPTLQS\COVID-19%20In%20Libraries%20Survey%201-12-20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MarshaLowe\AppData\Local\Microsoft\Windows\INetCache\Content.Outlook\USPPTLQS\COVID-19%20In%20Libraries%20Survey%201-12-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Sheet!$B$1</c:f>
              <c:strCache>
                <c:ptCount val="1"/>
                <c:pt idx="0">
                  <c:v>Staff have tested positive for COVID-19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val>
            <c:numRef>
              <c:f>Sheet!$B$2:$B$92</c:f>
              <c:numCache>
                <c:formatCode>General</c:formatCode>
                <c:ptCount val="91"/>
                <c:pt idx="0">
                  <c:v>10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4</c:v>
                </c:pt>
                <c:pt idx="11">
                  <c:v>4</c:v>
                </c:pt>
                <c:pt idx="12">
                  <c:v>10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7</c:v>
                </c:pt>
                <c:pt idx="20">
                  <c:v>1</c:v>
                </c:pt>
                <c:pt idx="21">
                  <c:v>4</c:v>
                </c:pt>
                <c:pt idx="22">
                  <c:v>2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3</c:v>
                </c:pt>
                <c:pt idx="31">
                  <c:v>3</c:v>
                </c:pt>
                <c:pt idx="32">
                  <c:v>1</c:v>
                </c:pt>
                <c:pt idx="33">
                  <c:v>1</c:v>
                </c:pt>
                <c:pt idx="34">
                  <c:v>2</c:v>
                </c:pt>
                <c:pt idx="35">
                  <c:v>2</c:v>
                </c:pt>
                <c:pt idx="36">
                  <c:v>1</c:v>
                </c:pt>
                <c:pt idx="37">
                  <c:v>2</c:v>
                </c:pt>
                <c:pt idx="38">
                  <c:v>2</c:v>
                </c:pt>
                <c:pt idx="39">
                  <c:v>1</c:v>
                </c:pt>
                <c:pt idx="40">
                  <c:v>1</c:v>
                </c:pt>
                <c:pt idx="41">
                  <c:v>5</c:v>
                </c:pt>
                <c:pt idx="42">
                  <c:v>1</c:v>
                </c:pt>
                <c:pt idx="43">
                  <c:v>2</c:v>
                </c:pt>
                <c:pt idx="44">
                  <c:v>1</c:v>
                </c:pt>
                <c:pt idx="45">
                  <c:v>8</c:v>
                </c:pt>
                <c:pt idx="46">
                  <c:v>1</c:v>
                </c:pt>
                <c:pt idx="47">
                  <c:v>2</c:v>
                </c:pt>
                <c:pt idx="48">
                  <c:v>1</c:v>
                </c:pt>
                <c:pt idx="49">
                  <c:v>2</c:v>
                </c:pt>
                <c:pt idx="50">
                  <c:v>4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3</c:v>
                </c:pt>
                <c:pt idx="58">
                  <c:v>2</c:v>
                </c:pt>
                <c:pt idx="59">
                  <c:v>2</c:v>
                </c:pt>
                <c:pt idx="60">
                  <c:v>1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1</c:v>
                </c:pt>
                <c:pt idx="88">
                  <c:v>32</c:v>
                </c:pt>
                <c:pt idx="89">
                  <c:v>0</c:v>
                </c:pt>
                <c:pt idx="9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1-41DC-A797-A5F05F79BF5C}"/>
            </c:ext>
          </c:extLst>
        </c:ser>
        <c:ser>
          <c:idx val="1"/>
          <c:order val="1"/>
          <c:tx>
            <c:strRef>
              <c:f>Sheet!$C$1</c:f>
              <c:strCache>
                <c:ptCount val="1"/>
                <c:pt idx="0">
                  <c:v>Total staff in the library service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Sheet!$C$2:$C$93</c:f>
              <c:numCache>
                <c:formatCode>General</c:formatCode>
                <c:ptCount val="92"/>
                <c:pt idx="0">
                  <c:v>78</c:v>
                </c:pt>
                <c:pt idx="1">
                  <c:v>95</c:v>
                </c:pt>
                <c:pt idx="2">
                  <c:v>65</c:v>
                </c:pt>
                <c:pt idx="3">
                  <c:v>70</c:v>
                </c:pt>
                <c:pt idx="4">
                  <c:v>70</c:v>
                </c:pt>
                <c:pt idx="5">
                  <c:v>87</c:v>
                </c:pt>
                <c:pt idx="6">
                  <c:v>168</c:v>
                </c:pt>
                <c:pt idx="7">
                  <c:v>350</c:v>
                </c:pt>
                <c:pt idx="8">
                  <c:v>250</c:v>
                </c:pt>
                <c:pt idx="9">
                  <c:v>60</c:v>
                </c:pt>
                <c:pt idx="10">
                  <c:v>48</c:v>
                </c:pt>
                <c:pt idx="11">
                  <c:v>56</c:v>
                </c:pt>
                <c:pt idx="12">
                  <c:v>200</c:v>
                </c:pt>
                <c:pt idx="13">
                  <c:v>40</c:v>
                </c:pt>
                <c:pt idx="14">
                  <c:v>41</c:v>
                </c:pt>
                <c:pt idx="15">
                  <c:v>22</c:v>
                </c:pt>
                <c:pt idx="16">
                  <c:v>45</c:v>
                </c:pt>
                <c:pt idx="17">
                  <c:v>45</c:v>
                </c:pt>
                <c:pt idx="18">
                  <c:v>25</c:v>
                </c:pt>
                <c:pt idx="19">
                  <c:v>182</c:v>
                </c:pt>
                <c:pt idx="20">
                  <c:v>26</c:v>
                </c:pt>
                <c:pt idx="21">
                  <c:v>110</c:v>
                </c:pt>
                <c:pt idx="22">
                  <c:v>63</c:v>
                </c:pt>
                <c:pt idx="23">
                  <c:v>69</c:v>
                </c:pt>
                <c:pt idx="24">
                  <c:v>36</c:v>
                </c:pt>
                <c:pt idx="25">
                  <c:v>37</c:v>
                </c:pt>
                <c:pt idx="26">
                  <c:v>37</c:v>
                </c:pt>
                <c:pt idx="27">
                  <c:v>75</c:v>
                </c:pt>
                <c:pt idx="28">
                  <c:v>77</c:v>
                </c:pt>
                <c:pt idx="29">
                  <c:v>80</c:v>
                </c:pt>
                <c:pt idx="30">
                  <c:v>130</c:v>
                </c:pt>
                <c:pt idx="31">
                  <c:v>132</c:v>
                </c:pt>
                <c:pt idx="32">
                  <c:v>45</c:v>
                </c:pt>
                <c:pt idx="33">
                  <c:v>47</c:v>
                </c:pt>
                <c:pt idx="34">
                  <c:v>94</c:v>
                </c:pt>
                <c:pt idx="35">
                  <c:v>97</c:v>
                </c:pt>
                <c:pt idx="36">
                  <c:v>50</c:v>
                </c:pt>
                <c:pt idx="37">
                  <c:v>105</c:v>
                </c:pt>
                <c:pt idx="38">
                  <c:v>111</c:v>
                </c:pt>
                <c:pt idx="39">
                  <c:v>61</c:v>
                </c:pt>
                <c:pt idx="40">
                  <c:v>63</c:v>
                </c:pt>
                <c:pt idx="41">
                  <c:v>325</c:v>
                </c:pt>
                <c:pt idx="42">
                  <c:v>69</c:v>
                </c:pt>
                <c:pt idx="43">
                  <c:v>140</c:v>
                </c:pt>
                <c:pt idx="44">
                  <c:v>74</c:v>
                </c:pt>
                <c:pt idx="45">
                  <c:v>648</c:v>
                </c:pt>
                <c:pt idx="46">
                  <c:v>85</c:v>
                </c:pt>
                <c:pt idx="47">
                  <c:v>180</c:v>
                </c:pt>
                <c:pt idx="48">
                  <c:v>100</c:v>
                </c:pt>
                <c:pt idx="49">
                  <c:v>220</c:v>
                </c:pt>
                <c:pt idx="50">
                  <c:v>500</c:v>
                </c:pt>
                <c:pt idx="51">
                  <c:v>130</c:v>
                </c:pt>
                <c:pt idx="52">
                  <c:v>132</c:v>
                </c:pt>
                <c:pt idx="53">
                  <c:v>140</c:v>
                </c:pt>
                <c:pt idx="54">
                  <c:v>150</c:v>
                </c:pt>
                <c:pt idx="55">
                  <c:v>161</c:v>
                </c:pt>
                <c:pt idx="56">
                  <c:v>162</c:v>
                </c:pt>
                <c:pt idx="57">
                  <c:v>486</c:v>
                </c:pt>
                <c:pt idx="58">
                  <c:v>400</c:v>
                </c:pt>
                <c:pt idx="59">
                  <c:v>450</c:v>
                </c:pt>
                <c:pt idx="60">
                  <c:v>245</c:v>
                </c:pt>
                <c:pt idx="61">
                  <c:v>125</c:v>
                </c:pt>
                <c:pt idx="62">
                  <c:v>110</c:v>
                </c:pt>
                <c:pt idx="63">
                  <c:v>44</c:v>
                </c:pt>
                <c:pt idx="64">
                  <c:v>51</c:v>
                </c:pt>
                <c:pt idx="65">
                  <c:v>45</c:v>
                </c:pt>
                <c:pt idx="66">
                  <c:v>90</c:v>
                </c:pt>
                <c:pt idx="67">
                  <c:v>26</c:v>
                </c:pt>
                <c:pt idx="68">
                  <c:v>140</c:v>
                </c:pt>
                <c:pt idx="69">
                  <c:v>81</c:v>
                </c:pt>
                <c:pt idx="70">
                  <c:v>34</c:v>
                </c:pt>
                <c:pt idx="71">
                  <c:v>39</c:v>
                </c:pt>
                <c:pt idx="72">
                  <c:v>7</c:v>
                </c:pt>
                <c:pt idx="73">
                  <c:v>120</c:v>
                </c:pt>
                <c:pt idx="74">
                  <c:v>105</c:v>
                </c:pt>
                <c:pt idx="75">
                  <c:v>78</c:v>
                </c:pt>
                <c:pt idx="76">
                  <c:v>125</c:v>
                </c:pt>
                <c:pt idx="77">
                  <c:v>50</c:v>
                </c:pt>
                <c:pt idx="78">
                  <c:v>15</c:v>
                </c:pt>
                <c:pt idx="79">
                  <c:v>50</c:v>
                </c:pt>
                <c:pt idx="80">
                  <c:v>6</c:v>
                </c:pt>
                <c:pt idx="81">
                  <c:v>60</c:v>
                </c:pt>
                <c:pt idx="82">
                  <c:v>19</c:v>
                </c:pt>
                <c:pt idx="83">
                  <c:v>74</c:v>
                </c:pt>
                <c:pt idx="84">
                  <c:v>56</c:v>
                </c:pt>
                <c:pt idx="85">
                  <c:v>63</c:v>
                </c:pt>
                <c:pt idx="86">
                  <c:v>60</c:v>
                </c:pt>
                <c:pt idx="87">
                  <c:v>65</c:v>
                </c:pt>
                <c:pt idx="88">
                  <c:v>5862</c:v>
                </c:pt>
                <c:pt idx="89">
                  <c:v>28</c:v>
                </c:pt>
                <c:pt idx="90">
                  <c:v>46</c:v>
                </c:pt>
                <c:pt idx="91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41-41DC-A797-A5F05F79B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79578136"/>
        <c:axId val="879578792"/>
      </c:barChart>
      <c:catAx>
        <c:axId val="879578136"/>
        <c:scaling>
          <c:orientation val="minMax"/>
        </c:scaling>
        <c:delete val="1"/>
        <c:axPos val="b"/>
        <c:majorTickMark val="none"/>
        <c:minorTickMark val="none"/>
        <c:tickLblPos val="nextTo"/>
        <c:crossAx val="879578792"/>
        <c:crosses val="autoZero"/>
        <c:auto val="1"/>
        <c:lblAlgn val="ctr"/>
        <c:lblOffset val="100"/>
        <c:noMultiLvlLbl val="0"/>
      </c:catAx>
      <c:valAx>
        <c:axId val="879578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578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841496079827731E-2"/>
          <c:y val="0.77811359351028075"/>
          <c:w val="0.96134998038651198"/>
          <c:h val="0.19213925725818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venir LT Std 55 Roman" panose="020B0703020203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875365579302582E-2"/>
          <c:y val="3.0601092896174863E-2"/>
          <c:w val="0.52"/>
          <c:h val="0.895081967213114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66-40DD-AB36-14075CEBB38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66-40DD-AB36-14075CEBB3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66-40DD-AB36-14075CEBB386}"/>
              </c:ext>
            </c:extLst>
          </c:dPt>
          <c:cat>
            <c:strRef>
              <c:f>Sheet3!$A$2:$A$4</c:f>
              <c:strCache>
                <c:ptCount val="3"/>
                <c:pt idx="0">
                  <c:v>Cleaning</c:v>
                </c:pt>
                <c:pt idx="1">
                  <c:v>Staff shortages</c:v>
                </c:pt>
                <c:pt idx="2">
                  <c:v>As a precaution</c:v>
                </c:pt>
              </c:strCache>
            </c:strRef>
          </c:cat>
          <c:val>
            <c:numRef>
              <c:f>Sheet3!$B$2:$B$4</c:f>
              <c:numCache>
                <c:formatCode>General</c:formatCode>
                <c:ptCount val="3"/>
                <c:pt idx="0">
                  <c:v>17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B66-40DD-AB36-14075CEBB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313420822397198"/>
          <c:y val="0.30467191601049864"/>
          <c:w val="0.41969833770778653"/>
          <c:h val="0.418433945756780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venir LT Std 55 Roman" panose="020B0703020203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4348799029603376E-2"/>
          <c:y val="6.5971536166674824E-2"/>
          <c:w val="0.52951825244951956"/>
          <c:h val="0.8255222445020459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89-44B5-A8FF-C7661EC126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89-44B5-A8FF-C7661EC1264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89-44B5-A8FF-C7661EC126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089-44B5-A8FF-C7661EC1264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089-44B5-A8FF-C7661EC1264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089-44B5-A8FF-C7661EC1264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089-44B5-A8FF-C7661EC1264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089-44B5-A8FF-C7661EC1264D}"/>
              </c:ext>
            </c:extLst>
          </c:dPt>
          <c:cat>
            <c:strRef>
              <c:f>Sheet2!$A$2:$A$7</c:f>
              <c:strCache>
                <c:ptCount val="6"/>
                <c:pt idx="0">
                  <c:v>Family</c:v>
                </c:pt>
                <c:pt idx="1">
                  <c:v>Healthcare setting</c:v>
                </c:pt>
                <c:pt idx="2">
                  <c:v>Social event/meal out</c:v>
                </c:pt>
                <c:pt idx="3">
                  <c:v>Friends</c:v>
                </c:pt>
                <c:pt idx="4">
                  <c:v>Other inc. public transport and university</c:v>
                </c:pt>
                <c:pt idx="5">
                  <c:v>During a holiday/day out</c:v>
                </c:pt>
              </c:strCache>
            </c:strRef>
          </c:cat>
          <c:val>
            <c:numRef>
              <c:f>Sheet2!$B$2:$B$7</c:f>
              <c:numCache>
                <c:formatCode>General</c:formatCode>
                <c:ptCount val="6"/>
                <c:pt idx="0">
                  <c:v>29</c:v>
                </c:pt>
                <c:pt idx="1">
                  <c:v>5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089-44B5-A8FF-C7661EC126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4953575467098"/>
          <c:y val="0.16437056479051229"/>
          <c:w val="0.37669436577344828"/>
          <c:h val="0.728872039143255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venir LT Std 55 Roman" panose="020B0703020203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ibraries Connecte">
  <a:themeElements>
    <a:clrScheme name="Libraries Connected">
      <a:dk1>
        <a:srgbClr val="575756"/>
      </a:dk1>
      <a:lt1>
        <a:srgbClr val="FEFFFF"/>
      </a:lt1>
      <a:dk2>
        <a:srgbClr val="878787"/>
      </a:dk2>
      <a:lt2>
        <a:srgbClr val="E7E6E6"/>
      </a:lt2>
      <a:accent1>
        <a:srgbClr val="0D7C7C"/>
      </a:accent1>
      <a:accent2>
        <a:srgbClr val="CCE5D0"/>
      </a:accent2>
      <a:accent3>
        <a:srgbClr val="664194"/>
      </a:accent3>
      <a:accent4>
        <a:srgbClr val="F4AC95"/>
      </a:accent4>
      <a:accent5>
        <a:srgbClr val="B8454F"/>
      </a:accent5>
      <a:accent6>
        <a:srgbClr val="FBDAA6"/>
      </a:accent6>
      <a:hlink>
        <a:srgbClr val="FF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LC brand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0D7D7D"/>
    </a:accent1>
    <a:accent2>
      <a:srgbClr val="CCE5D1"/>
    </a:accent2>
    <a:accent3>
      <a:srgbClr val="664294"/>
    </a:accent3>
    <a:accent4>
      <a:srgbClr val="F3AD96"/>
    </a:accent4>
    <a:accent5>
      <a:srgbClr val="B8454F"/>
    </a:accent5>
    <a:accent6>
      <a:srgbClr val="FCDBA6"/>
    </a:accent6>
    <a:hlink>
      <a:srgbClr val="0D7D7D"/>
    </a:hlink>
    <a:folHlink>
      <a:srgbClr val="0D7D7D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LC brand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0D7D7D"/>
    </a:accent1>
    <a:accent2>
      <a:srgbClr val="CCE5D1"/>
    </a:accent2>
    <a:accent3>
      <a:srgbClr val="664294"/>
    </a:accent3>
    <a:accent4>
      <a:srgbClr val="F3AD96"/>
    </a:accent4>
    <a:accent5>
      <a:srgbClr val="B8454F"/>
    </a:accent5>
    <a:accent6>
      <a:srgbClr val="FCDBA6"/>
    </a:accent6>
    <a:hlink>
      <a:srgbClr val="0D7D7D"/>
    </a:hlink>
    <a:folHlink>
      <a:srgbClr val="0D7D7D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LC brand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0D7D7D"/>
    </a:accent1>
    <a:accent2>
      <a:srgbClr val="CCE5D1"/>
    </a:accent2>
    <a:accent3>
      <a:srgbClr val="664294"/>
    </a:accent3>
    <a:accent4>
      <a:srgbClr val="F3AD96"/>
    </a:accent4>
    <a:accent5>
      <a:srgbClr val="B8454F"/>
    </a:accent5>
    <a:accent6>
      <a:srgbClr val="FCDBA6"/>
    </a:accent6>
    <a:hlink>
      <a:srgbClr val="0D7D7D"/>
    </a:hlink>
    <a:folHlink>
      <a:srgbClr val="0D7D7D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6A2498775AB4CAD2DE323C2CB560A" ma:contentTypeVersion="12" ma:contentTypeDescription="Create a new document." ma:contentTypeScope="" ma:versionID="4d628fb8b96b565be7d3e18dd4728408">
  <xsd:schema xmlns:xsd="http://www.w3.org/2001/XMLSchema" xmlns:xs="http://www.w3.org/2001/XMLSchema" xmlns:p="http://schemas.microsoft.com/office/2006/metadata/properties" xmlns:ns2="ad933be1-d37f-4ef3-b2ba-721e4e1b8c67" xmlns:ns3="6faff7b4-04ae-4f6e-a3f7-dc47e359c8dd" targetNamespace="http://schemas.microsoft.com/office/2006/metadata/properties" ma:root="true" ma:fieldsID="ef6d3686e8dc6350e384bd5062c54339" ns2:_="" ns3:_="">
    <xsd:import namespace="ad933be1-d37f-4ef3-b2ba-721e4e1b8c67"/>
    <xsd:import namespace="6faff7b4-04ae-4f6e-a3f7-dc47e359c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33be1-d37f-4ef3-b2ba-721e4e1b8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ff7b4-04ae-4f6e-a3f7-dc47e359c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CC3AF5-C8B2-4F88-9D19-E64FDE4ED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933be1-d37f-4ef3-b2ba-721e4e1b8c67"/>
    <ds:schemaRef ds:uri="6faff7b4-04ae-4f6e-a3f7-dc47e359c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E632AD-AD05-4048-848C-B2BD1A98B2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35F51-1341-4BA8-8AC2-24ED274187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3C796A-57CB-4147-8641-36407AC2B7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LC Word Red</Template>
  <TotalTime>215</TotalTime>
  <Pages>5</Pages>
  <Words>650</Words>
  <Characters>3708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Drakard</dc:creator>
  <cp:keywords/>
  <dc:description/>
  <cp:lastModifiedBy>Marsha Lowe</cp:lastModifiedBy>
  <cp:revision>92</cp:revision>
  <dcterms:created xsi:type="dcterms:W3CDTF">2020-12-01T20:11:00Z</dcterms:created>
  <dcterms:modified xsi:type="dcterms:W3CDTF">2020-12-03T15:49:00Z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0x0101008B26A2498775AB4CAD2DE323C2CB560A</vt:lpwstr>
  </property>
</Properties>
</file>